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7030C" w14:textId="753C9347" w:rsidR="00AD4C46" w:rsidRDefault="00AD4C46" w:rsidP="00AD4C46">
      <w:pPr>
        <w:spacing w:before="0" w:after="0"/>
        <w:ind w:left="5954"/>
        <w:rPr>
          <w:szCs w:val="22"/>
        </w:rPr>
      </w:pPr>
      <w:r>
        <w:rPr>
          <w:szCs w:val="22"/>
        </w:rPr>
        <w:t xml:space="preserve">Lisa </w:t>
      </w:r>
      <w:r w:rsidR="008803AB">
        <w:rPr>
          <w:szCs w:val="22"/>
        </w:rPr>
        <w:t>1</w:t>
      </w:r>
    </w:p>
    <w:p w14:paraId="2D0C1970" w14:textId="52CB01E7" w:rsidR="00AD4C46" w:rsidRDefault="00AD4C46" w:rsidP="00AD4C46">
      <w:pPr>
        <w:spacing w:before="0" w:after="0"/>
        <w:ind w:left="5954"/>
        <w:rPr>
          <w:szCs w:val="22"/>
        </w:rPr>
      </w:pPr>
      <w:r>
        <w:rPr>
          <w:szCs w:val="22"/>
        </w:rPr>
        <w:t xml:space="preserve">Elva Vallavalitsuse </w:t>
      </w:r>
      <w:r w:rsidR="008F623D">
        <w:rPr>
          <w:szCs w:val="22"/>
        </w:rPr>
        <w:t>22</w:t>
      </w:r>
      <w:r>
        <w:rPr>
          <w:szCs w:val="22"/>
        </w:rPr>
        <w:t>.</w:t>
      </w:r>
      <w:r w:rsidR="00261814">
        <w:rPr>
          <w:szCs w:val="22"/>
        </w:rPr>
        <w:t>0</w:t>
      </w:r>
      <w:r w:rsidR="008F623D">
        <w:rPr>
          <w:szCs w:val="22"/>
        </w:rPr>
        <w:t>9</w:t>
      </w:r>
      <w:r>
        <w:rPr>
          <w:szCs w:val="22"/>
        </w:rPr>
        <w:t>.202</w:t>
      </w:r>
      <w:r w:rsidR="008F623D">
        <w:rPr>
          <w:szCs w:val="22"/>
        </w:rPr>
        <w:t>6</w:t>
      </w:r>
    </w:p>
    <w:p w14:paraId="60A17E41" w14:textId="287399D1" w:rsidR="00AD4C46" w:rsidRDefault="00AD4C46" w:rsidP="00AD4C46">
      <w:pPr>
        <w:spacing w:before="0" w:after="0"/>
        <w:ind w:left="5954"/>
        <w:rPr>
          <w:szCs w:val="22"/>
        </w:rPr>
      </w:pPr>
      <w:r>
        <w:rPr>
          <w:szCs w:val="22"/>
        </w:rPr>
        <w:t>korralduse nr</w:t>
      </w:r>
      <w:r w:rsidR="00F246C5">
        <w:rPr>
          <w:szCs w:val="22"/>
        </w:rPr>
        <w:t xml:space="preserve"> </w:t>
      </w:r>
      <w:r w:rsidR="00F16421">
        <w:rPr>
          <w:szCs w:val="22"/>
        </w:rPr>
        <w:t>2-3/476</w:t>
      </w:r>
      <w:r>
        <w:rPr>
          <w:szCs w:val="22"/>
        </w:rPr>
        <w:t xml:space="preserve"> juurde</w:t>
      </w:r>
    </w:p>
    <w:p w14:paraId="6F604914" w14:textId="5BE0751B" w:rsidR="00AD4C46" w:rsidRDefault="00AD4C46" w:rsidP="00AD4C46">
      <w:pPr>
        <w:spacing w:before="0" w:after="0"/>
        <w:ind w:left="5954"/>
        <w:rPr>
          <w:szCs w:val="22"/>
        </w:rPr>
      </w:pPr>
    </w:p>
    <w:p w14:paraId="533D19AC" w14:textId="77777777" w:rsidR="007612C8" w:rsidRDefault="007612C8" w:rsidP="007612C8">
      <w:pPr>
        <w:spacing w:before="0" w:after="0"/>
        <w:rPr>
          <w:b/>
          <w:szCs w:val="22"/>
        </w:rPr>
      </w:pPr>
    </w:p>
    <w:p w14:paraId="10662C29" w14:textId="38A55CE2" w:rsidR="00AD4C46" w:rsidRPr="00783DDE" w:rsidRDefault="00783DDE" w:rsidP="00783DDE">
      <w:pPr>
        <w:pStyle w:val="Taandegakehatekst"/>
        <w:ind w:left="0"/>
        <w:rPr>
          <w:b/>
          <w:bCs/>
        </w:rPr>
      </w:pPr>
      <w:r>
        <w:rPr>
          <w:b/>
          <w:szCs w:val="22"/>
        </w:rPr>
        <w:t>M</w:t>
      </w:r>
      <w:r>
        <w:rPr>
          <w:b/>
          <w:bCs/>
        </w:rPr>
        <w:t xml:space="preserve">unitsipaalomandis oleva kinnistu </w:t>
      </w:r>
      <w:r w:rsidR="002D7B09">
        <w:rPr>
          <w:b/>
          <w:bCs/>
        </w:rPr>
        <w:t>Haljala põld</w:t>
      </w:r>
      <w:r>
        <w:rPr>
          <w:b/>
          <w:bCs/>
        </w:rPr>
        <w:t xml:space="preserve"> (kü 58201:00</w:t>
      </w:r>
      <w:r w:rsidR="002D7B09">
        <w:rPr>
          <w:b/>
          <w:bCs/>
        </w:rPr>
        <w:t>1</w:t>
      </w:r>
      <w:r>
        <w:rPr>
          <w:b/>
          <w:bCs/>
        </w:rPr>
        <w:t>:</w:t>
      </w:r>
      <w:r w:rsidR="002D7B09">
        <w:rPr>
          <w:b/>
          <w:bCs/>
        </w:rPr>
        <w:t>0003</w:t>
      </w:r>
      <w:r>
        <w:rPr>
          <w:b/>
          <w:bCs/>
        </w:rPr>
        <w:t xml:space="preserve">), aukohaga </w:t>
      </w:r>
      <w:r w:rsidR="002D7B09">
        <w:rPr>
          <w:b/>
          <w:bCs/>
        </w:rPr>
        <w:t>Mäelooga</w:t>
      </w:r>
      <w:r w:rsidRPr="009C446D">
        <w:rPr>
          <w:b/>
          <w:bCs/>
        </w:rPr>
        <w:t xml:space="preserve"> küla, </w:t>
      </w:r>
      <w:r>
        <w:rPr>
          <w:b/>
          <w:bCs/>
        </w:rPr>
        <w:t>Elva</w:t>
      </w:r>
      <w:r w:rsidRPr="009C446D">
        <w:rPr>
          <w:b/>
          <w:bCs/>
        </w:rPr>
        <w:t xml:space="preserve"> val</w:t>
      </w:r>
      <w:r>
        <w:rPr>
          <w:b/>
          <w:bCs/>
        </w:rPr>
        <w:t>d, rendile andmiseks kirjaliku enampakkumi</w:t>
      </w:r>
      <w:r w:rsidRPr="009C446D">
        <w:rPr>
          <w:b/>
          <w:bCs/>
        </w:rPr>
        <w:t>se tingimused</w:t>
      </w:r>
      <w:r w:rsidR="00AD4C46">
        <w:rPr>
          <w:b/>
          <w:bCs/>
          <w:szCs w:val="22"/>
        </w:rPr>
        <w:t> </w:t>
      </w:r>
    </w:p>
    <w:p w14:paraId="337E8E90" w14:textId="192FF3AC" w:rsidR="00AD4C46" w:rsidRDefault="00AD4C46" w:rsidP="00ED4BF6">
      <w:pPr>
        <w:pStyle w:val="Kehatekst"/>
        <w:tabs>
          <w:tab w:val="left" w:pos="6521"/>
        </w:tabs>
        <w:spacing w:before="0" w:after="0"/>
        <w:rPr>
          <w:szCs w:val="22"/>
        </w:rPr>
      </w:pPr>
    </w:p>
    <w:p w14:paraId="5B576A5D" w14:textId="60B2C5E8" w:rsidR="00883BE3" w:rsidRPr="007612C8" w:rsidRDefault="002D7B09" w:rsidP="007612C8">
      <w:pPr>
        <w:pStyle w:val="Kehatekst"/>
        <w:numPr>
          <w:ilvl w:val="0"/>
          <w:numId w:val="8"/>
        </w:numPr>
        <w:tabs>
          <w:tab w:val="left" w:pos="6521"/>
        </w:tabs>
        <w:spacing w:before="0" w:after="0"/>
        <w:rPr>
          <w:szCs w:val="22"/>
        </w:rPr>
      </w:pPr>
      <w:r>
        <w:rPr>
          <w:noProof/>
          <w:szCs w:val="22"/>
        </w:rPr>
        <w:t>Mäelooga</w:t>
      </w:r>
      <w:r w:rsidR="00711E65">
        <w:rPr>
          <w:noProof/>
          <w:szCs w:val="22"/>
        </w:rPr>
        <w:t xml:space="preserve"> küla </w:t>
      </w:r>
      <w:r>
        <w:rPr>
          <w:noProof/>
          <w:szCs w:val="22"/>
        </w:rPr>
        <w:t>Haljala põld</w:t>
      </w:r>
      <w:r w:rsidR="00711E65">
        <w:rPr>
          <w:noProof/>
          <w:szCs w:val="22"/>
        </w:rPr>
        <w:t xml:space="preserve"> kinnistu 1,</w:t>
      </w:r>
      <w:r>
        <w:rPr>
          <w:noProof/>
          <w:szCs w:val="22"/>
        </w:rPr>
        <w:t>7</w:t>
      </w:r>
      <w:r w:rsidR="00711E65">
        <w:rPr>
          <w:noProof/>
          <w:szCs w:val="22"/>
        </w:rPr>
        <w:t xml:space="preserve"> ha suurune haritav maa </w:t>
      </w:r>
      <w:r w:rsidR="007612C8">
        <w:rPr>
          <w:noProof/>
          <w:szCs w:val="22"/>
        </w:rPr>
        <w:t>(</w:t>
      </w:r>
      <w:r w:rsidR="00711E65">
        <w:rPr>
          <w:noProof/>
          <w:szCs w:val="22"/>
        </w:rPr>
        <w:t>piiritletud asendiplaanil</w:t>
      </w:r>
      <w:r w:rsidR="007612C8">
        <w:t xml:space="preserve">) antakse </w:t>
      </w:r>
      <w:r w:rsidR="00711E65">
        <w:t>rendile</w:t>
      </w:r>
      <w:r w:rsidR="007612C8" w:rsidRPr="009B3089">
        <w:t xml:space="preserve"> </w:t>
      </w:r>
      <w:r w:rsidR="00883BE3" w:rsidRPr="009B3089">
        <w:t>järgmistel tingimustel:</w:t>
      </w:r>
    </w:p>
    <w:p w14:paraId="43984DA6" w14:textId="11D8948A" w:rsidR="00883BE3" w:rsidRDefault="002E3354" w:rsidP="00B339D4">
      <w:pPr>
        <w:pStyle w:val="Kehatekst"/>
        <w:numPr>
          <w:ilvl w:val="1"/>
          <w:numId w:val="2"/>
        </w:numPr>
        <w:tabs>
          <w:tab w:val="left" w:pos="6521"/>
        </w:tabs>
        <w:spacing w:before="0" w:after="0"/>
      </w:pPr>
      <w:r>
        <w:t>renditava haritava maa</w:t>
      </w:r>
      <w:r w:rsidR="00883BE3" w:rsidRPr="009B3089">
        <w:t xml:space="preserve"> kasutusotstarve on </w:t>
      </w:r>
      <w:r>
        <w:t>põllumajandus</w:t>
      </w:r>
      <w:r w:rsidR="00E56CCC">
        <w:t>- ja/või aia</w:t>
      </w:r>
      <w:r>
        <w:t>saaduste tootmine;</w:t>
      </w:r>
    </w:p>
    <w:p w14:paraId="44E7A74E" w14:textId="40DAB222" w:rsidR="00883BE3" w:rsidRDefault="002E3354" w:rsidP="00CA47F5">
      <w:pPr>
        <w:pStyle w:val="Kehatekst"/>
        <w:numPr>
          <w:ilvl w:val="1"/>
          <w:numId w:val="2"/>
        </w:numPr>
        <w:tabs>
          <w:tab w:val="left" w:pos="6521"/>
        </w:tabs>
        <w:spacing w:before="0" w:after="0"/>
      </w:pPr>
      <w:r>
        <w:t>rendi</w:t>
      </w:r>
      <w:r w:rsidR="00883BE3">
        <w:t xml:space="preserve">leping sõlmitakse </w:t>
      </w:r>
      <w:r>
        <w:t>vii</w:t>
      </w:r>
      <w:r w:rsidR="00883BE3">
        <w:t>eks</w:t>
      </w:r>
      <w:r w:rsidR="00883BE3" w:rsidRPr="009B3089">
        <w:t xml:space="preserve"> aastaks</w:t>
      </w:r>
      <w:r w:rsidR="00883BE3">
        <w:t>;</w:t>
      </w:r>
    </w:p>
    <w:p w14:paraId="060A388D" w14:textId="6A119199" w:rsidR="00883BE3" w:rsidRDefault="002E3354" w:rsidP="00CA47F5">
      <w:pPr>
        <w:pStyle w:val="Kehatekst"/>
        <w:numPr>
          <w:ilvl w:val="1"/>
          <w:numId w:val="2"/>
        </w:numPr>
        <w:tabs>
          <w:tab w:val="left" w:pos="6521"/>
        </w:tabs>
        <w:spacing w:before="0" w:after="0"/>
        <w:rPr>
          <w:szCs w:val="22"/>
        </w:rPr>
      </w:pPr>
      <w:r>
        <w:t>h</w:t>
      </w:r>
      <w:r w:rsidRPr="002E3354">
        <w:rPr>
          <w:szCs w:val="22"/>
        </w:rPr>
        <w:t>aritava maa renditasu</w:t>
      </w:r>
      <w:r w:rsidR="00883BE3" w:rsidRPr="002E3354">
        <w:rPr>
          <w:szCs w:val="22"/>
        </w:rPr>
        <w:t xml:space="preserve"> alghind on </w:t>
      </w:r>
      <w:r w:rsidR="002D7B09">
        <w:rPr>
          <w:szCs w:val="22"/>
        </w:rPr>
        <w:t>160</w:t>
      </w:r>
      <w:r w:rsidR="00883BE3" w:rsidRPr="002E3354">
        <w:rPr>
          <w:szCs w:val="22"/>
        </w:rPr>
        <w:t>,00 eurot</w:t>
      </w:r>
      <w:r w:rsidR="00883BE3" w:rsidRPr="002E3354">
        <w:rPr>
          <w:spacing w:val="-2"/>
          <w:szCs w:val="22"/>
        </w:rPr>
        <w:t>/</w:t>
      </w:r>
      <w:r w:rsidRPr="002E3354">
        <w:rPr>
          <w:spacing w:val="-2"/>
          <w:szCs w:val="22"/>
        </w:rPr>
        <w:t>aasta</w:t>
      </w:r>
      <w:r w:rsidR="00883BE3" w:rsidRPr="002E3354">
        <w:rPr>
          <w:szCs w:val="22"/>
        </w:rPr>
        <w:t>s</w:t>
      </w:r>
      <w:r w:rsidR="005F0DE1" w:rsidRPr="002E3354">
        <w:rPr>
          <w:szCs w:val="22"/>
        </w:rPr>
        <w:t>,</w:t>
      </w:r>
      <w:r w:rsidR="005F0DE1" w:rsidRPr="002E3354">
        <w:rPr>
          <w:noProof/>
          <w:szCs w:val="22"/>
        </w:rPr>
        <w:t xml:space="preserve"> mis</w:t>
      </w:r>
      <w:r>
        <w:rPr>
          <w:noProof/>
          <w:szCs w:val="22"/>
        </w:rPr>
        <w:t xml:space="preserve"> on lõppeva rendilepingu tegelik hind</w:t>
      </w:r>
      <w:r w:rsidR="008F623D">
        <w:rPr>
          <w:noProof/>
          <w:szCs w:val="22"/>
        </w:rPr>
        <w:t xml:space="preserve"> ümardatult</w:t>
      </w:r>
      <w:r w:rsidR="002D7B09">
        <w:rPr>
          <w:noProof/>
          <w:szCs w:val="22"/>
        </w:rPr>
        <w:t xml:space="preserve"> ülespoole</w:t>
      </w:r>
      <w:r w:rsidR="00883BE3" w:rsidRPr="002E3354">
        <w:rPr>
          <w:szCs w:val="22"/>
        </w:rPr>
        <w:t>;</w:t>
      </w:r>
    </w:p>
    <w:p w14:paraId="2EC0858D" w14:textId="77777777" w:rsidR="006722CE" w:rsidRDefault="002E3354" w:rsidP="006722CE">
      <w:pPr>
        <w:pStyle w:val="Kehatekst"/>
        <w:numPr>
          <w:ilvl w:val="1"/>
          <w:numId w:val="2"/>
        </w:numPr>
        <w:tabs>
          <w:tab w:val="left" w:pos="6521"/>
        </w:tabs>
        <w:spacing w:before="0" w:after="0"/>
        <w:rPr>
          <w:szCs w:val="22"/>
        </w:rPr>
      </w:pPr>
      <w:r>
        <w:t>rendilepingu lõppemisel ajutised maaga püsivalt ühendatud ehitised ja rajatised kuuluvad lammutamisele rentniku poolt ning omaniku poolt hüvitamisele ei kuulu</w:t>
      </w:r>
      <w:r w:rsidR="006722CE">
        <w:t>. Rendilepingu lõppedes tuleb maa-ala heakorrastada;</w:t>
      </w:r>
    </w:p>
    <w:p w14:paraId="1165119F" w14:textId="66C4B8D0" w:rsidR="006722CE" w:rsidRPr="006722CE" w:rsidRDefault="006722CE" w:rsidP="006722CE">
      <w:pPr>
        <w:pStyle w:val="Kehatekst"/>
        <w:numPr>
          <w:ilvl w:val="1"/>
          <w:numId w:val="2"/>
        </w:numPr>
        <w:tabs>
          <w:tab w:val="left" w:pos="6521"/>
        </w:tabs>
        <w:spacing w:before="0" w:after="0"/>
        <w:rPr>
          <w:szCs w:val="22"/>
        </w:rPr>
      </w:pPr>
      <w:r>
        <w:t xml:space="preserve">rendisumma tasutakse ühekordse maksena arve alusel hiljemalt jooksva aasta 30. jaanuariks. </w:t>
      </w:r>
    </w:p>
    <w:p w14:paraId="0D0E234A" w14:textId="558BA18E" w:rsidR="00883BE3" w:rsidRPr="006722CE" w:rsidRDefault="006722CE" w:rsidP="006722CE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  <w:rPr>
          <w:szCs w:val="22"/>
        </w:rPr>
      </w:pPr>
      <w:r>
        <w:t>Rendi</w:t>
      </w:r>
      <w:r w:rsidR="00883BE3" w:rsidRPr="009B3089">
        <w:t>lepingu eritingimuseks on:</w:t>
      </w:r>
    </w:p>
    <w:p w14:paraId="726C869A" w14:textId="37A94C03" w:rsidR="001A4472" w:rsidRDefault="006722CE" w:rsidP="006B21BC">
      <w:pPr>
        <w:pStyle w:val="Kehatekst"/>
        <w:numPr>
          <w:ilvl w:val="2"/>
          <w:numId w:val="8"/>
        </w:numPr>
        <w:tabs>
          <w:tab w:val="left" w:pos="6521"/>
        </w:tabs>
        <w:spacing w:before="0" w:after="0"/>
      </w:pPr>
      <w:r>
        <w:t>rentnik kohustub hoidma korras sellel maal asuvad ning sellega seotud maaparandussüsteemid ja muud rajatised ning objektid</w:t>
      </w:r>
      <w:r w:rsidR="001A4472">
        <w:t>;</w:t>
      </w:r>
    </w:p>
    <w:p w14:paraId="0DE91280" w14:textId="487B2653" w:rsidR="006722CE" w:rsidRDefault="006722CE" w:rsidP="00ED4BF6">
      <w:pPr>
        <w:pStyle w:val="Kehatekst"/>
        <w:numPr>
          <w:ilvl w:val="2"/>
          <w:numId w:val="8"/>
        </w:numPr>
        <w:tabs>
          <w:tab w:val="left" w:pos="6521"/>
        </w:tabs>
        <w:spacing w:before="0" w:after="0"/>
      </w:pPr>
      <w:r>
        <w:t>rentnik kohustub tagama maa-ala juurdepääsuteede avaliku kasutuse ja korrashoiu;</w:t>
      </w:r>
    </w:p>
    <w:p w14:paraId="5F7A051E" w14:textId="4C555A33" w:rsidR="006722CE" w:rsidRDefault="006722CE" w:rsidP="00ED4BF6">
      <w:pPr>
        <w:pStyle w:val="Kehatekst"/>
        <w:numPr>
          <w:ilvl w:val="2"/>
          <w:numId w:val="8"/>
        </w:numPr>
        <w:tabs>
          <w:tab w:val="left" w:pos="6521"/>
        </w:tabs>
        <w:spacing w:before="0" w:after="0"/>
      </w:pPr>
      <w:r>
        <w:t>lepingu ennetähtaegsel lõpetamisel vabastab rentnik maa-ala peale vegetatsiooniperioodi lõppu hiljemalt 1. novembriks;</w:t>
      </w:r>
    </w:p>
    <w:p w14:paraId="2D0D9098" w14:textId="37BB63AB" w:rsidR="001A4472" w:rsidRDefault="006722CE" w:rsidP="00ED4BF6">
      <w:pPr>
        <w:pStyle w:val="Kehatekst"/>
        <w:numPr>
          <w:ilvl w:val="2"/>
          <w:numId w:val="8"/>
        </w:numPr>
        <w:tabs>
          <w:tab w:val="left" w:pos="6521"/>
        </w:tabs>
        <w:spacing w:before="0" w:after="0"/>
      </w:pPr>
      <w:r>
        <w:t>rendile</w:t>
      </w:r>
      <w:r w:rsidR="00247835">
        <w:t xml:space="preserve">andja ei </w:t>
      </w:r>
      <w:r w:rsidR="00883BE3" w:rsidRPr="00CD0951">
        <w:t xml:space="preserve">maksa </w:t>
      </w:r>
      <w:r>
        <w:t>rendi</w:t>
      </w:r>
      <w:r w:rsidR="00883BE3" w:rsidRPr="00CD0951">
        <w:t>lepingu lõppemisel hüvitist parendustest tingitu</w:t>
      </w:r>
      <w:r w:rsidR="00883BE3">
        <w:t xml:space="preserve">d </w:t>
      </w:r>
      <w:r>
        <w:t>maa</w:t>
      </w:r>
      <w:r w:rsidR="00883BE3" w:rsidRPr="00A51007">
        <w:t xml:space="preserve"> väärtuse suurenemise eest</w:t>
      </w:r>
      <w:r w:rsidR="00883BE3" w:rsidRPr="00A51007">
        <w:rPr>
          <w:lang w:eastAsia="et-EE"/>
        </w:rPr>
        <w:t>;</w:t>
      </w:r>
    </w:p>
    <w:p w14:paraId="5D7954E0" w14:textId="77777777" w:rsidR="00200009" w:rsidRDefault="006722CE" w:rsidP="00200009">
      <w:pPr>
        <w:pStyle w:val="Kehatekst"/>
        <w:numPr>
          <w:ilvl w:val="2"/>
          <w:numId w:val="8"/>
        </w:numPr>
        <w:tabs>
          <w:tab w:val="left" w:pos="6521"/>
        </w:tabs>
        <w:spacing w:before="0" w:after="0"/>
      </w:pPr>
      <w:r>
        <w:rPr>
          <w:noProof/>
        </w:rPr>
        <w:t>haritava maa</w:t>
      </w:r>
      <w:r w:rsidR="005655A5">
        <w:rPr>
          <w:noProof/>
        </w:rPr>
        <w:t xml:space="preserve"> </w:t>
      </w:r>
      <w:r w:rsidR="001A4472" w:rsidRPr="00F03888">
        <w:rPr>
          <w:noProof/>
        </w:rPr>
        <w:t>allkasutusse andmine on keelatud</w:t>
      </w:r>
      <w:r w:rsidR="00200009">
        <w:rPr>
          <w:noProof/>
        </w:rPr>
        <w:t>.</w:t>
      </w:r>
    </w:p>
    <w:p w14:paraId="290B7692" w14:textId="2B7D388C" w:rsidR="007C38AC" w:rsidRPr="00A51007" w:rsidRDefault="007C38AC" w:rsidP="00200009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</w:pPr>
      <w:r w:rsidRPr="00F03888">
        <w:t xml:space="preserve">Pakkumus esitada </w:t>
      </w:r>
      <w:r w:rsidRPr="0014419E">
        <w:t xml:space="preserve">hiljemalt </w:t>
      </w:r>
      <w:r w:rsidR="007125FC">
        <w:rPr>
          <w:b/>
        </w:rPr>
        <w:t>3</w:t>
      </w:r>
      <w:r w:rsidRPr="00200009">
        <w:rPr>
          <w:b/>
        </w:rPr>
        <w:t>.</w:t>
      </w:r>
      <w:r w:rsidR="008F623D">
        <w:rPr>
          <w:b/>
        </w:rPr>
        <w:t>1</w:t>
      </w:r>
      <w:r w:rsidR="007125FC">
        <w:rPr>
          <w:b/>
        </w:rPr>
        <w:t>1</w:t>
      </w:r>
      <w:r w:rsidRPr="00200009">
        <w:rPr>
          <w:b/>
        </w:rPr>
        <w:t>.20</w:t>
      </w:r>
      <w:r w:rsidR="002971BF" w:rsidRPr="00200009">
        <w:rPr>
          <w:b/>
        </w:rPr>
        <w:t>2</w:t>
      </w:r>
      <w:r w:rsidR="008F623D">
        <w:rPr>
          <w:b/>
        </w:rPr>
        <w:t>6</w:t>
      </w:r>
      <w:r w:rsidRPr="00200009">
        <w:rPr>
          <w:b/>
        </w:rPr>
        <w:t xml:space="preserve"> kell 10.00</w:t>
      </w:r>
      <w:r w:rsidRPr="00F03888">
        <w:t xml:space="preserve"> </w:t>
      </w:r>
      <w:r w:rsidRPr="00200009">
        <w:rPr>
          <w:bCs/>
          <w:szCs w:val="22"/>
        </w:rPr>
        <w:t>Elva Vallavalitsusele aadressil Kesk 32 Elva v</w:t>
      </w:r>
      <w:r w:rsidR="00E54951" w:rsidRPr="00200009">
        <w:rPr>
          <w:bCs/>
          <w:szCs w:val="22"/>
        </w:rPr>
        <w:t>ald Tartumaa 61507 kas tähitult või käsipostiga</w:t>
      </w:r>
      <w:r w:rsidRPr="00F03888">
        <w:t>, millele on märgitud „</w:t>
      </w:r>
      <w:r w:rsidR="002D7B09">
        <w:t>Haljala põld</w:t>
      </w:r>
      <w:r w:rsidRPr="00F03888">
        <w:t xml:space="preserve"> kirjalik enampakkumine”. </w:t>
      </w:r>
      <w:r w:rsidRPr="00CD0951">
        <w:t>Pakkumus ja sellele lisatud dokumendid peavad olema esitatud eesti keeles, pakkumussumma eurodes</w:t>
      </w:r>
      <w:r w:rsidRPr="00A51007">
        <w:t>.</w:t>
      </w:r>
    </w:p>
    <w:p w14:paraId="37D09522" w14:textId="77777777" w:rsidR="00F8031A" w:rsidRPr="00F8031A" w:rsidRDefault="00F8031A" w:rsidP="00200009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</w:pPr>
      <w:r>
        <w:rPr>
          <w:bCs/>
          <w:szCs w:val="22"/>
        </w:rPr>
        <w:t>Pakkumuse</w:t>
      </w:r>
      <w:r w:rsidRPr="00C365A4">
        <w:rPr>
          <w:bCs/>
          <w:szCs w:val="22"/>
        </w:rPr>
        <w:t xml:space="preserve"> esitamisel kasutada Elva </w:t>
      </w:r>
      <w:r w:rsidR="00D55EFA">
        <w:rPr>
          <w:bCs/>
          <w:szCs w:val="22"/>
        </w:rPr>
        <w:t>V</w:t>
      </w:r>
      <w:r w:rsidRPr="00C365A4">
        <w:rPr>
          <w:bCs/>
          <w:szCs w:val="22"/>
        </w:rPr>
        <w:t>allavalitsuse koostatud vormi</w:t>
      </w:r>
      <w:r w:rsidR="00DF521B">
        <w:rPr>
          <w:bCs/>
          <w:szCs w:val="22"/>
        </w:rPr>
        <w:t xml:space="preserve"> (lisas)</w:t>
      </w:r>
      <w:r w:rsidRPr="00C365A4">
        <w:rPr>
          <w:bCs/>
          <w:szCs w:val="22"/>
        </w:rPr>
        <w:t>. Enampakkujat, kes pole kasutanud etteantud vormi või pole oma avaldust koos lisadokumentidega esitanud ettenähtud ajaks või moel, osalema ei lubata.</w:t>
      </w:r>
    </w:p>
    <w:p w14:paraId="57F607E0" w14:textId="77777777" w:rsidR="00F8031A" w:rsidRPr="00F8031A" w:rsidRDefault="00F8031A" w:rsidP="00200009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</w:pPr>
      <w:r w:rsidRPr="00F8031A">
        <w:rPr>
          <w:rFonts w:eastAsia="Calibri"/>
          <w:szCs w:val="22"/>
        </w:rPr>
        <w:t>Enampakkumisest ei või osa võtta isiklikult või esindaja kaudu:</w:t>
      </w:r>
    </w:p>
    <w:p w14:paraId="14990401" w14:textId="654F0E96" w:rsidR="00F8031A" w:rsidRPr="00F8031A" w:rsidRDefault="00F8031A" w:rsidP="00200009">
      <w:pPr>
        <w:pStyle w:val="Kehatekst"/>
        <w:numPr>
          <w:ilvl w:val="1"/>
          <w:numId w:val="2"/>
        </w:numPr>
        <w:tabs>
          <w:tab w:val="left" w:pos="6521"/>
        </w:tabs>
        <w:spacing w:before="0" w:after="0"/>
      </w:pPr>
      <w:r w:rsidRPr="00F8031A">
        <w:rPr>
          <w:rFonts w:eastAsia="Calibri"/>
          <w:szCs w:val="22"/>
        </w:rPr>
        <w:t>enampakkumise läbiviimisega seotud isikud (enampakkumise korraldajad, alghinna määrajad, isikud, kelle pädevusse kuulub enampakkumise tulemuste kinnitamine) ja nende abikaasad ning alanejad ja ülenejad sugulased;</w:t>
      </w:r>
    </w:p>
    <w:p w14:paraId="4D3B55DB" w14:textId="77777777" w:rsidR="00F8031A" w:rsidRPr="009B3089" w:rsidRDefault="00F8031A" w:rsidP="00200009">
      <w:pPr>
        <w:pStyle w:val="Kehatekst"/>
        <w:numPr>
          <w:ilvl w:val="1"/>
          <w:numId w:val="2"/>
        </w:numPr>
        <w:tabs>
          <w:tab w:val="left" w:pos="6521"/>
        </w:tabs>
        <w:spacing w:before="0" w:after="0"/>
      </w:pPr>
      <w:r w:rsidRPr="00F8031A">
        <w:rPr>
          <w:rFonts w:eastAsia="Calibri"/>
          <w:szCs w:val="22"/>
        </w:rPr>
        <w:t>riiklike ja Elva valla kohalike maksude võlglased ning isikud, kellel on valla ees täitmata võlaõiguslikest lepingutest tulenevad rahalised kohustused.</w:t>
      </w:r>
    </w:p>
    <w:p w14:paraId="785994F0" w14:textId="10AB4E58" w:rsidR="0012515C" w:rsidRPr="00F8031A" w:rsidRDefault="00F8031A" w:rsidP="00200009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</w:pPr>
      <w:r w:rsidRPr="00F03888">
        <w:t xml:space="preserve">Saabunud pakkumused  </w:t>
      </w:r>
      <w:r w:rsidRPr="0014419E">
        <w:t xml:space="preserve">avatakse </w:t>
      </w:r>
      <w:r w:rsidR="007125FC">
        <w:rPr>
          <w:b/>
        </w:rPr>
        <w:t>3</w:t>
      </w:r>
      <w:r w:rsidR="00E54951">
        <w:rPr>
          <w:b/>
        </w:rPr>
        <w:t>.</w:t>
      </w:r>
      <w:r w:rsidR="005D7602">
        <w:rPr>
          <w:b/>
        </w:rPr>
        <w:t>1</w:t>
      </w:r>
      <w:r w:rsidR="007125FC">
        <w:rPr>
          <w:b/>
        </w:rPr>
        <w:t>1</w:t>
      </w:r>
      <w:r w:rsidRPr="0014419E">
        <w:rPr>
          <w:b/>
        </w:rPr>
        <w:t>.2</w:t>
      </w:r>
      <w:r>
        <w:rPr>
          <w:b/>
        </w:rPr>
        <w:t>0</w:t>
      </w:r>
      <w:r w:rsidR="003E40B0">
        <w:rPr>
          <w:b/>
        </w:rPr>
        <w:t>2</w:t>
      </w:r>
      <w:r w:rsidR="005D7602">
        <w:rPr>
          <w:b/>
        </w:rPr>
        <w:t>6</w:t>
      </w:r>
      <w:r>
        <w:rPr>
          <w:b/>
        </w:rPr>
        <w:t xml:space="preserve"> kell 10</w:t>
      </w:r>
      <w:r w:rsidRPr="0014419E">
        <w:rPr>
          <w:b/>
        </w:rPr>
        <w:t>.</w:t>
      </w:r>
      <w:r w:rsidR="002D7B09">
        <w:rPr>
          <w:b/>
        </w:rPr>
        <w:t>30</w:t>
      </w:r>
      <w:r w:rsidRPr="0014419E">
        <w:t>. Pakkumuste</w:t>
      </w:r>
      <w:r w:rsidRPr="00F03888">
        <w:t xml:space="preserve"> avamine on avalik.</w:t>
      </w:r>
    </w:p>
    <w:p w14:paraId="1FB3A7FC" w14:textId="77777777" w:rsidR="00F8031A" w:rsidRPr="00F03888" w:rsidRDefault="00DF521B" w:rsidP="00200009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</w:pPr>
      <w:r>
        <w:rPr>
          <w:lang w:eastAsia="et-EE"/>
        </w:rPr>
        <w:t>Kui võrdse kõrgeima pakkumu</w:t>
      </w:r>
      <w:r w:rsidR="00F8031A" w:rsidRPr="00CD0951">
        <w:rPr>
          <w:lang w:eastAsia="et-EE"/>
        </w:rPr>
        <w:t>se on teinud kaks või enam pakkujat, korraldatakse nende vahel 10 tööpäeva jooksul enampakkumise lisavoor, mille alghinnaks on esialgsel enampakkumisel tehtud kõrgeim pakkumus</w:t>
      </w:r>
      <w:r w:rsidR="00F8031A" w:rsidRPr="00F03888">
        <w:t>.</w:t>
      </w:r>
    </w:p>
    <w:p w14:paraId="4A403E7F" w14:textId="77777777" w:rsidR="00B140C7" w:rsidRPr="00F03888" w:rsidRDefault="00B140C7" w:rsidP="00200009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</w:pPr>
      <w:r w:rsidRPr="00F03888">
        <w:t xml:space="preserve">Enampakkumisel osalenutel on õigus </w:t>
      </w:r>
      <w:r>
        <w:t>kolme</w:t>
      </w:r>
      <w:r w:rsidRPr="00F03888">
        <w:t xml:space="preserve"> tööpäeva jooksul enampakkumise tulemuste teatavaks tegemist esitada komisjonile proteste pakkumise läbiviimise kohta. </w:t>
      </w:r>
    </w:p>
    <w:p w14:paraId="1DAA60B6" w14:textId="71FF078C" w:rsidR="0012515C" w:rsidRDefault="00B140C7" w:rsidP="00200009">
      <w:pPr>
        <w:pStyle w:val="Loetelu"/>
        <w:numPr>
          <w:ilvl w:val="0"/>
          <w:numId w:val="2"/>
        </w:numPr>
        <w:spacing w:before="0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sz w:val="22"/>
          <w:szCs w:val="22"/>
          <w:lang w:eastAsia="et-EE"/>
        </w:rPr>
        <w:t>Edukaks</w:t>
      </w:r>
      <w:r w:rsidRPr="00B140C7">
        <w:rPr>
          <w:rFonts w:asciiTheme="minorHAnsi" w:hAnsiTheme="minorHAnsi"/>
          <w:sz w:val="22"/>
          <w:szCs w:val="22"/>
          <w:lang w:eastAsia="et-EE"/>
        </w:rPr>
        <w:t xml:space="preserve"> pakkumuseks tunnistab komisjon pakkumise tingimustele vastanud kõrgema hinnaga pakkumuse. Pakkumise võitjaga sõlmitakse</w:t>
      </w:r>
      <w:r w:rsidRPr="00B140C7">
        <w:rPr>
          <w:szCs w:val="24"/>
          <w:lang w:eastAsia="et-EE"/>
        </w:rPr>
        <w:t xml:space="preserve"> </w:t>
      </w:r>
      <w:r w:rsidR="006B21BC">
        <w:rPr>
          <w:rFonts w:asciiTheme="minorHAnsi" w:hAnsiTheme="minorHAnsi"/>
          <w:sz w:val="22"/>
          <w:szCs w:val="22"/>
          <w:lang w:eastAsia="et-EE"/>
        </w:rPr>
        <w:t>maa-ala rendi</w:t>
      </w:r>
      <w:r w:rsidRPr="00B140C7">
        <w:rPr>
          <w:rFonts w:asciiTheme="minorHAnsi" w:hAnsiTheme="minorHAnsi"/>
          <w:sz w:val="22"/>
          <w:szCs w:val="22"/>
          <w:lang w:eastAsia="et-EE"/>
        </w:rPr>
        <w:t>leping</w:t>
      </w:r>
      <w:r>
        <w:rPr>
          <w:rFonts w:asciiTheme="minorHAnsi" w:hAnsiTheme="minorHAnsi"/>
          <w:sz w:val="22"/>
          <w:szCs w:val="22"/>
          <w:lang w:eastAsia="et-EE"/>
        </w:rPr>
        <w:t>.</w:t>
      </w:r>
    </w:p>
    <w:p w14:paraId="2C4CE00A" w14:textId="046A5426" w:rsidR="00B140C7" w:rsidRDefault="00B140C7" w:rsidP="00200009">
      <w:pPr>
        <w:pStyle w:val="Loetelu"/>
        <w:numPr>
          <w:ilvl w:val="0"/>
          <w:numId w:val="2"/>
        </w:numPr>
        <w:spacing w:before="0"/>
        <w:rPr>
          <w:rFonts w:asciiTheme="minorHAnsi" w:hAnsiTheme="minorHAnsi"/>
          <w:noProof/>
          <w:sz w:val="22"/>
          <w:szCs w:val="22"/>
        </w:rPr>
      </w:pPr>
      <w:r w:rsidRPr="00B140C7">
        <w:rPr>
          <w:rFonts w:asciiTheme="minorHAnsi" w:hAnsiTheme="minorHAnsi"/>
          <w:sz w:val="22"/>
          <w:szCs w:val="22"/>
        </w:rPr>
        <w:t xml:space="preserve">Kui </w:t>
      </w:r>
      <w:r>
        <w:rPr>
          <w:rFonts w:asciiTheme="minorHAnsi" w:hAnsiTheme="minorHAnsi"/>
          <w:sz w:val="22"/>
          <w:szCs w:val="22"/>
        </w:rPr>
        <w:t>edukas pakkuja</w:t>
      </w:r>
      <w:r w:rsidRPr="00B140C7">
        <w:rPr>
          <w:rFonts w:asciiTheme="minorHAnsi" w:hAnsiTheme="minorHAnsi"/>
          <w:sz w:val="22"/>
          <w:szCs w:val="22"/>
        </w:rPr>
        <w:t xml:space="preserve"> ei ole ühe kuu jooksul arvates enampakkumise t</w:t>
      </w:r>
      <w:r w:rsidR="00D55EFA">
        <w:rPr>
          <w:rFonts w:asciiTheme="minorHAnsi" w:hAnsiTheme="minorHAnsi"/>
          <w:sz w:val="22"/>
          <w:szCs w:val="22"/>
        </w:rPr>
        <w:t xml:space="preserve">ulemuste kinnitamisest </w:t>
      </w:r>
      <w:r w:rsidR="006B21BC">
        <w:rPr>
          <w:rFonts w:asciiTheme="minorHAnsi" w:hAnsiTheme="minorHAnsi"/>
          <w:sz w:val="22"/>
          <w:szCs w:val="22"/>
        </w:rPr>
        <w:t>rendi</w:t>
      </w:r>
      <w:r w:rsidRPr="00B140C7">
        <w:rPr>
          <w:rFonts w:asciiTheme="minorHAnsi" w:hAnsiTheme="minorHAnsi"/>
          <w:sz w:val="22"/>
          <w:szCs w:val="22"/>
        </w:rPr>
        <w:t>lepingut sõlminud, kaotab ta lepingu sõlmimise õiguse</w:t>
      </w:r>
      <w:r>
        <w:rPr>
          <w:rFonts w:asciiTheme="minorHAnsi" w:hAnsiTheme="minorHAnsi"/>
          <w:sz w:val="22"/>
          <w:szCs w:val="22"/>
        </w:rPr>
        <w:t>.</w:t>
      </w:r>
    </w:p>
    <w:p w14:paraId="1C3BA2C5" w14:textId="6836C11F" w:rsidR="00B140C7" w:rsidRPr="00F03888" w:rsidRDefault="006B21BC" w:rsidP="00200009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</w:pPr>
      <w:r>
        <w:lastRenderedPageBreak/>
        <w:t>Rendi</w:t>
      </w:r>
      <w:r w:rsidR="00B140C7">
        <w:t>pinnaga</w:t>
      </w:r>
      <w:r w:rsidR="00B140C7" w:rsidRPr="00F03888">
        <w:t xml:space="preserve"> </w:t>
      </w:r>
      <w:r>
        <w:t xml:space="preserve">on võimalik kohapeal iseseisvalt </w:t>
      </w:r>
      <w:r w:rsidR="00B140C7" w:rsidRPr="00F03888">
        <w:t>tutvu</w:t>
      </w:r>
      <w:r>
        <w:t xml:space="preserve">da. Vajadusel lisainfo </w:t>
      </w:r>
      <w:r w:rsidR="00B140C7">
        <w:t>Elva vallavaraspetsialisti</w:t>
      </w:r>
      <w:r>
        <w:t xml:space="preserve">lt </w:t>
      </w:r>
      <w:r w:rsidR="00B140C7" w:rsidRPr="0014419E">
        <w:t>(</w:t>
      </w:r>
      <w:r w:rsidR="00B140C7">
        <w:t>Terje Korss tel +372 53020888</w:t>
      </w:r>
      <w:r w:rsidR="00B140C7" w:rsidRPr="0014419E">
        <w:t xml:space="preserve">, e-post: </w:t>
      </w:r>
      <w:hyperlink r:id="rId7" w:history="1">
        <w:r w:rsidR="00B140C7" w:rsidRPr="004618C4">
          <w:rPr>
            <w:rStyle w:val="Hperlink"/>
          </w:rPr>
          <w:t>terje.korss@elva.ee</w:t>
        </w:r>
      </w:hyperlink>
      <w:r w:rsidR="00B140C7" w:rsidRPr="00F03888">
        <w:t xml:space="preserve">). </w:t>
      </w:r>
    </w:p>
    <w:p w14:paraId="7510555F" w14:textId="53487D7C" w:rsidR="00E8497E" w:rsidRPr="00D83252" w:rsidRDefault="00E8497E" w:rsidP="00200009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</w:pPr>
      <w:r w:rsidRPr="00AF172E">
        <w:rPr>
          <w:lang w:eastAsia="et-EE"/>
        </w:rPr>
        <w:t>Komisjonil v</w:t>
      </w:r>
      <w:r>
        <w:rPr>
          <w:lang w:eastAsia="et-EE"/>
        </w:rPr>
        <w:t>iia läbi vastavalt Elva Vallavolikogu 26. märtsi 2018 määrusele nr 1-2/23</w:t>
      </w:r>
      <w:r w:rsidRPr="00AF172E">
        <w:rPr>
          <w:lang w:eastAsia="et-EE"/>
        </w:rPr>
        <w:t xml:space="preserve"> </w:t>
      </w:r>
      <w:r>
        <w:t xml:space="preserve">„Elva vallavara valitsemise kord“ </w:t>
      </w:r>
      <w:r w:rsidRPr="00504C11">
        <w:rPr>
          <w:lang w:eastAsia="et-EE"/>
        </w:rPr>
        <w:t xml:space="preserve">kirjalik enampakkumine punktis 1 nimetatud </w:t>
      </w:r>
      <w:r>
        <w:rPr>
          <w:lang w:eastAsia="et-EE"/>
        </w:rPr>
        <w:t>vallavara</w:t>
      </w:r>
      <w:r w:rsidRPr="00504C11">
        <w:rPr>
          <w:lang w:eastAsia="et-EE"/>
        </w:rPr>
        <w:t xml:space="preserve"> </w:t>
      </w:r>
      <w:r w:rsidR="006B21BC">
        <w:rPr>
          <w:lang w:eastAsia="et-EE"/>
        </w:rPr>
        <w:t>rendile</w:t>
      </w:r>
      <w:r w:rsidRPr="00504C11">
        <w:rPr>
          <w:lang w:eastAsia="et-EE"/>
        </w:rPr>
        <w:t xml:space="preserve"> andmiseks, avada pakkumused, kontrollida pakkumu</w:t>
      </w:r>
      <w:r w:rsidRPr="00AF172E">
        <w:rPr>
          <w:lang w:eastAsia="et-EE"/>
        </w:rPr>
        <w:t xml:space="preserve">ste vastavust esitatud tingimustele, hinnata pakkumusi ning selgitada välja nõuetekohase pakkumuse teinud </w:t>
      </w:r>
      <w:r>
        <w:rPr>
          <w:lang w:eastAsia="et-EE"/>
        </w:rPr>
        <w:t>osalejad ja edukas pakkuja</w:t>
      </w:r>
      <w:r w:rsidRPr="00AF172E">
        <w:rPr>
          <w:lang w:eastAsia="et-EE"/>
        </w:rPr>
        <w:t>.</w:t>
      </w:r>
    </w:p>
    <w:p w14:paraId="4EE9FA95" w14:textId="11D3B4D2" w:rsidR="00DF521B" w:rsidRPr="00F47E6E" w:rsidRDefault="00E8497E" w:rsidP="00F47E6E">
      <w:pPr>
        <w:pStyle w:val="Loetelu"/>
        <w:numPr>
          <w:ilvl w:val="0"/>
          <w:numId w:val="2"/>
        </w:numPr>
        <w:spacing w:before="0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Komisjonil teha vallavalitsusele</w:t>
      </w:r>
      <w:r w:rsidRPr="00E8497E">
        <w:rPr>
          <w:rFonts w:asciiTheme="minorHAnsi" w:hAnsiTheme="minorHAnsi"/>
          <w:sz w:val="22"/>
          <w:szCs w:val="22"/>
        </w:rPr>
        <w:t xml:space="preserve"> ettepanek pakkumise tulemuse kinnitamiseks ja vara </w:t>
      </w:r>
      <w:r w:rsidR="006B21BC">
        <w:rPr>
          <w:rFonts w:asciiTheme="minorHAnsi" w:hAnsiTheme="minorHAnsi"/>
          <w:sz w:val="22"/>
          <w:szCs w:val="22"/>
        </w:rPr>
        <w:t>rendile</w:t>
      </w:r>
      <w:r w:rsidRPr="00E8497E">
        <w:rPr>
          <w:rFonts w:asciiTheme="minorHAnsi" w:hAnsiTheme="minorHAnsi"/>
          <w:sz w:val="22"/>
          <w:szCs w:val="22"/>
        </w:rPr>
        <w:t xml:space="preserve"> andmise otsustamiseks.</w:t>
      </w:r>
    </w:p>
    <w:p w14:paraId="006EAF13" w14:textId="77777777" w:rsidR="00B51E86" w:rsidRDefault="00B51E86" w:rsidP="00F84566">
      <w:pPr>
        <w:pStyle w:val="Vahedeta"/>
        <w:tabs>
          <w:tab w:val="left" w:pos="6096"/>
        </w:tabs>
        <w:rPr>
          <w:rFonts w:eastAsia="Calibri"/>
        </w:rPr>
      </w:pPr>
    </w:p>
    <w:p w14:paraId="22DE7072" w14:textId="231BA739" w:rsidR="00D306F6" w:rsidRPr="00D306F6" w:rsidRDefault="006534D6" w:rsidP="00F84566">
      <w:pPr>
        <w:pStyle w:val="Vahedeta"/>
        <w:tabs>
          <w:tab w:val="left" w:pos="6096"/>
        </w:tabs>
        <w:rPr>
          <w:b/>
          <w:noProof/>
          <w:szCs w:val="22"/>
        </w:rPr>
      </w:pPr>
      <w:r>
        <w:rPr>
          <w:noProof/>
          <w:szCs w:val="22"/>
        </w:rPr>
        <w:t xml:space="preserve">  </w:t>
      </w:r>
      <w:r w:rsidRPr="006534D6">
        <w:rPr>
          <w:b/>
          <w:noProof/>
          <w:szCs w:val="22"/>
        </w:rPr>
        <w:t xml:space="preserve"> </w:t>
      </w:r>
      <w:r w:rsidR="00DF521B">
        <w:rPr>
          <w:b/>
          <w:noProof/>
          <w:szCs w:val="22"/>
        </w:rPr>
        <w:t xml:space="preserve">  </w:t>
      </w:r>
      <w:r w:rsidR="00D306F6">
        <w:rPr>
          <w:b/>
          <w:noProof/>
          <w:szCs w:val="22"/>
        </w:rPr>
        <w:t xml:space="preserve">                 </w:t>
      </w:r>
      <w:r w:rsidR="00F47E6E">
        <w:rPr>
          <w:b/>
          <w:noProof/>
          <w:szCs w:val="22"/>
        </w:rPr>
        <w:t xml:space="preserve">                     </w:t>
      </w:r>
      <w:r w:rsidR="002D7B09">
        <w:rPr>
          <w:b/>
          <w:noProof/>
          <w:szCs w:val="22"/>
        </w:rPr>
        <w:t>Mäelooga</w:t>
      </w:r>
      <w:r w:rsidR="004A3973">
        <w:rPr>
          <w:b/>
          <w:noProof/>
          <w:szCs w:val="22"/>
        </w:rPr>
        <w:t xml:space="preserve"> küla </w:t>
      </w:r>
      <w:r w:rsidR="002D7B09">
        <w:rPr>
          <w:b/>
          <w:noProof/>
          <w:szCs w:val="22"/>
        </w:rPr>
        <w:t>Haljala põld</w:t>
      </w:r>
      <w:r w:rsidR="004A3973">
        <w:rPr>
          <w:b/>
          <w:noProof/>
          <w:szCs w:val="22"/>
        </w:rPr>
        <w:t xml:space="preserve"> kinnistu haritava maa</w:t>
      </w:r>
      <w:r w:rsidR="00E8497E" w:rsidRPr="006534D6">
        <w:rPr>
          <w:b/>
          <w:noProof/>
          <w:szCs w:val="22"/>
        </w:rPr>
        <w:t xml:space="preserve"> plaa</w:t>
      </w:r>
      <w:r w:rsidR="00D306F6">
        <w:rPr>
          <w:b/>
          <w:noProof/>
          <w:szCs w:val="22"/>
        </w:rPr>
        <w:t>n</w:t>
      </w:r>
    </w:p>
    <w:p w14:paraId="0F5ED6F2" w14:textId="4468AFD8" w:rsidR="00D306F6" w:rsidRDefault="00D306F6" w:rsidP="00F84566">
      <w:pPr>
        <w:pStyle w:val="Vahedeta"/>
        <w:tabs>
          <w:tab w:val="left" w:pos="6096"/>
        </w:tabs>
        <w:rPr>
          <w:rFonts w:eastAsia="Calibri"/>
        </w:rPr>
      </w:pPr>
    </w:p>
    <w:p w14:paraId="7F2ED891" w14:textId="4337307B" w:rsidR="00D306F6" w:rsidRDefault="00D306F6" w:rsidP="00F84566">
      <w:pPr>
        <w:pStyle w:val="Vahedeta"/>
        <w:tabs>
          <w:tab w:val="left" w:pos="6096"/>
        </w:tabs>
        <w:rPr>
          <w:rFonts w:eastAsia="Calibri"/>
        </w:rPr>
      </w:pPr>
    </w:p>
    <w:p w14:paraId="374BB7A0" w14:textId="3222E8A3" w:rsidR="00D306F6" w:rsidRDefault="004A3973" w:rsidP="00F84566">
      <w:pPr>
        <w:pStyle w:val="Vahedeta"/>
        <w:tabs>
          <w:tab w:val="left" w:pos="6096"/>
        </w:tabs>
        <w:rPr>
          <w:rFonts w:eastAsia="Calibri"/>
        </w:rPr>
      </w:pPr>
      <w:r>
        <w:rPr>
          <w:rFonts w:eastAsia="Calibri"/>
        </w:rPr>
        <w:t xml:space="preserve">               </w:t>
      </w:r>
      <w:r w:rsidR="002D7B09" w:rsidRPr="00585201">
        <w:rPr>
          <w:noProof/>
        </w:rPr>
        <w:drawing>
          <wp:inline distT="0" distB="0" distL="0" distR="0" wp14:anchorId="00438970" wp14:editId="39FC4775">
            <wp:extent cx="5760720" cy="2976880"/>
            <wp:effectExtent l="0" t="0" r="0" b="0"/>
            <wp:docPr id="2049020784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FE422" w14:textId="77777777" w:rsidR="00DF521B" w:rsidRDefault="00DF521B" w:rsidP="00F84566">
      <w:pPr>
        <w:pStyle w:val="Vahedeta"/>
        <w:tabs>
          <w:tab w:val="left" w:pos="6096"/>
        </w:tabs>
        <w:rPr>
          <w:rFonts w:eastAsia="Calibri"/>
        </w:rPr>
      </w:pPr>
    </w:p>
    <w:p w14:paraId="2F45C30A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2B34700C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4AE1A27F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717E9A01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59C0A5CA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2CC29403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1C7798C1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34426A4C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2E5F3E9F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6AB69C50" w14:textId="77777777" w:rsidR="002D7B09" w:rsidRDefault="002D7B09" w:rsidP="00BA2F9A">
      <w:pPr>
        <w:spacing w:before="0" w:after="0"/>
        <w:rPr>
          <w:b/>
          <w:noProof/>
          <w:szCs w:val="22"/>
        </w:rPr>
      </w:pPr>
    </w:p>
    <w:p w14:paraId="2C555158" w14:textId="77777777" w:rsidR="002D7B09" w:rsidRDefault="002D7B09" w:rsidP="00BA2F9A">
      <w:pPr>
        <w:spacing w:before="0" w:after="0"/>
        <w:rPr>
          <w:b/>
          <w:noProof/>
          <w:szCs w:val="22"/>
        </w:rPr>
      </w:pPr>
    </w:p>
    <w:p w14:paraId="072909C5" w14:textId="77777777" w:rsidR="002D7B09" w:rsidRDefault="002D7B09" w:rsidP="00BA2F9A">
      <w:pPr>
        <w:spacing w:before="0" w:after="0"/>
        <w:rPr>
          <w:b/>
          <w:noProof/>
          <w:szCs w:val="22"/>
        </w:rPr>
      </w:pPr>
    </w:p>
    <w:p w14:paraId="5F4822B6" w14:textId="77777777" w:rsidR="002D7B09" w:rsidRDefault="002D7B09" w:rsidP="00BA2F9A">
      <w:pPr>
        <w:spacing w:before="0" w:after="0"/>
        <w:rPr>
          <w:b/>
          <w:noProof/>
          <w:szCs w:val="22"/>
        </w:rPr>
      </w:pPr>
    </w:p>
    <w:p w14:paraId="5D2111E8" w14:textId="77777777" w:rsidR="002D7B09" w:rsidRDefault="002D7B09" w:rsidP="00BA2F9A">
      <w:pPr>
        <w:spacing w:before="0" w:after="0"/>
        <w:rPr>
          <w:b/>
          <w:noProof/>
          <w:szCs w:val="22"/>
        </w:rPr>
      </w:pPr>
    </w:p>
    <w:p w14:paraId="459167B5" w14:textId="77777777" w:rsidR="002D7B09" w:rsidRDefault="002D7B09" w:rsidP="00BA2F9A">
      <w:pPr>
        <w:spacing w:before="0" w:after="0"/>
        <w:rPr>
          <w:b/>
          <w:noProof/>
          <w:szCs w:val="22"/>
        </w:rPr>
      </w:pPr>
    </w:p>
    <w:p w14:paraId="39D0E183" w14:textId="77777777" w:rsidR="002D7B09" w:rsidRDefault="002D7B09" w:rsidP="00BA2F9A">
      <w:pPr>
        <w:spacing w:before="0" w:after="0"/>
        <w:rPr>
          <w:b/>
          <w:noProof/>
          <w:szCs w:val="22"/>
        </w:rPr>
      </w:pPr>
    </w:p>
    <w:p w14:paraId="3FA34427" w14:textId="77777777" w:rsidR="002D7B09" w:rsidRDefault="002D7B09" w:rsidP="00BA2F9A">
      <w:pPr>
        <w:spacing w:before="0" w:after="0"/>
        <w:rPr>
          <w:b/>
          <w:noProof/>
          <w:szCs w:val="22"/>
        </w:rPr>
      </w:pPr>
    </w:p>
    <w:p w14:paraId="759C55E5" w14:textId="77777777" w:rsidR="002D7B09" w:rsidRDefault="002D7B09" w:rsidP="00BA2F9A">
      <w:pPr>
        <w:spacing w:before="0" w:after="0"/>
        <w:rPr>
          <w:b/>
          <w:noProof/>
          <w:szCs w:val="22"/>
        </w:rPr>
      </w:pPr>
    </w:p>
    <w:p w14:paraId="2AC74CFF" w14:textId="77777777" w:rsidR="002D7B09" w:rsidRDefault="002D7B09" w:rsidP="00BA2F9A">
      <w:pPr>
        <w:spacing w:before="0" w:after="0"/>
        <w:rPr>
          <w:b/>
          <w:noProof/>
          <w:szCs w:val="22"/>
        </w:rPr>
      </w:pPr>
    </w:p>
    <w:p w14:paraId="7DB9C077" w14:textId="77777777" w:rsidR="002D7B09" w:rsidRDefault="002D7B09" w:rsidP="00BA2F9A">
      <w:pPr>
        <w:spacing w:before="0" w:after="0"/>
        <w:rPr>
          <w:b/>
          <w:noProof/>
          <w:szCs w:val="22"/>
        </w:rPr>
      </w:pPr>
    </w:p>
    <w:p w14:paraId="60E6D854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737CB19A" w14:textId="261F3F5D" w:rsidR="00BA2F9A" w:rsidRPr="00723D44" w:rsidRDefault="002D7B09" w:rsidP="00BA2F9A">
      <w:pPr>
        <w:spacing w:before="0" w:after="0"/>
        <w:rPr>
          <w:rFonts w:ascii="Calibri" w:hAnsi="Calibri"/>
          <w:b/>
          <w:szCs w:val="22"/>
        </w:rPr>
      </w:pPr>
      <w:r>
        <w:rPr>
          <w:b/>
          <w:noProof/>
          <w:szCs w:val="22"/>
        </w:rPr>
        <w:lastRenderedPageBreak/>
        <w:t>Mäelooga</w:t>
      </w:r>
      <w:r w:rsidR="00F47E6E">
        <w:rPr>
          <w:b/>
          <w:noProof/>
          <w:szCs w:val="22"/>
        </w:rPr>
        <w:t xml:space="preserve"> külas </w:t>
      </w:r>
      <w:r>
        <w:rPr>
          <w:b/>
          <w:noProof/>
          <w:szCs w:val="22"/>
        </w:rPr>
        <w:t>Haljala põld</w:t>
      </w:r>
      <w:r w:rsidR="00F47E6E">
        <w:rPr>
          <w:b/>
          <w:noProof/>
          <w:szCs w:val="22"/>
        </w:rPr>
        <w:t xml:space="preserve"> kinnistu (kü 58201:00</w:t>
      </w:r>
      <w:r>
        <w:rPr>
          <w:b/>
          <w:noProof/>
          <w:szCs w:val="22"/>
        </w:rPr>
        <w:t>1</w:t>
      </w:r>
      <w:r w:rsidR="00F47E6E">
        <w:rPr>
          <w:b/>
          <w:noProof/>
          <w:szCs w:val="22"/>
        </w:rPr>
        <w:t>:</w:t>
      </w:r>
      <w:r>
        <w:rPr>
          <w:b/>
          <w:noProof/>
          <w:szCs w:val="22"/>
        </w:rPr>
        <w:t>0003</w:t>
      </w:r>
      <w:r w:rsidR="00F47E6E">
        <w:rPr>
          <w:b/>
          <w:noProof/>
          <w:szCs w:val="22"/>
        </w:rPr>
        <w:t>) 1,</w:t>
      </w:r>
      <w:r>
        <w:rPr>
          <w:b/>
          <w:noProof/>
          <w:szCs w:val="22"/>
        </w:rPr>
        <w:t>7</w:t>
      </w:r>
      <w:r w:rsidR="00F47E6E">
        <w:rPr>
          <w:b/>
          <w:noProof/>
          <w:szCs w:val="22"/>
        </w:rPr>
        <w:t xml:space="preserve"> ha </w:t>
      </w:r>
      <w:r w:rsidR="00675C72">
        <w:rPr>
          <w:b/>
          <w:noProof/>
          <w:szCs w:val="22"/>
        </w:rPr>
        <w:t xml:space="preserve"> suuruse</w:t>
      </w:r>
      <w:r w:rsidR="00D55EFA">
        <w:rPr>
          <w:b/>
          <w:noProof/>
          <w:szCs w:val="22"/>
        </w:rPr>
        <w:t xml:space="preserve"> </w:t>
      </w:r>
      <w:r w:rsidR="00F47E6E">
        <w:rPr>
          <w:b/>
          <w:noProof/>
          <w:szCs w:val="22"/>
        </w:rPr>
        <w:t xml:space="preserve">haritava maa </w:t>
      </w:r>
      <w:r w:rsidR="00BA2F9A" w:rsidRPr="00BA2F9A">
        <w:rPr>
          <w:rFonts w:ascii="Calibri" w:hAnsi="Calibri"/>
          <w:b/>
          <w:szCs w:val="22"/>
        </w:rPr>
        <w:t>kirjalikul</w:t>
      </w:r>
      <w:r w:rsidR="00BA2F9A" w:rsidRPr="00160956">
        <w:rPr>
          <w:rFonts w:ascii="Calibri" w:hAnsi="Calibri"/>
          <w:b/>
          <w:szCs w:val="22"/>
        </w:rPr>
        <w:t xml:space="preserve"> enampakkumisel osalemise avaldus</w:t>
      </w:r>
      <w:r w:rsidR="00BA2F9A" w:rsidRPr="00160956">
        <w:rPr>
          <w:b/>
          <w:szCs w:val="22"/>
        </w:rPr>
        <w:t xml:space="preserve"> Elva V</w:t>
      </w:r>
      <w:r w:rsidR="00BA2F9A" w:rsidRPr="00160956">
        <w:rPr>
          <w:rFonts w:ascii="Calibri" w:hAnsi="Calibri"/>
          <w:b/>
          <w:szCs w:val="22"/>
        </w:rPr>
        <w:t>alla</w:t>
      </w:r>
      <w:r w:rsidR="00BA2F9A" w:rsidRPr="00723D44">
        <w:rPr>
          <w:rFonts w:ascii="Calibri" w:hAnsi="Calibri"/>
          <w:b/>
          <w:szCs w:val="22"/>
        </w:rPr>
        <w:t>valitsusele</w:t>
      </w:r>
    </w:p>
    <w:p w14:paraId="11B64E92" w14:textId="77777777" w:rsidR="00BA2F9A" w:rsidRPr="00723D44" w:rsidRDefault="00BA2F9A" w:rsidP="00BA2F9A">
      <w:pPr>
        <w:spacing w:before="0" w:after="0"/>
        <w:rPr>
          <w:rFonts w:ascii="Calibri" w:hAnsi="Calibri"/>
          <w:b/>
          <w:szCs w:val="22"/>
        </w:rPr>
      </w:pPr>
    </w:p>
    <w:p w14:paraId="19F0E0A0" w14:textId="77777777" w:rsidR="00BA2F9A" w:rsidRPr="00723D44" w:rsidRDefault="00BA2F9A" w:rsidP="00BA2F9A">
      <w:pPr>
        <w:spacing w:before="0" w:after="0"/>
        <w:rPr>
          <w:rFonts w:ascii="Calibri" w:hAnsi="Calibri"/>
          <w:b/>
          <w:szCs w:val="22"/>
        </w:rPr>
      </w:pPr>
    </w:p>
    <w:p w14:paraId="48E62CB2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Osaleja nimi:.......................................................................................................................................</w:t>
      </w:r>
    </w:p>
    <w:p w14:paraId="414D88F2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</w:p>
    <w:p w14:paraId="568B9569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Osaleja registri- või isikukood:...........................................................................................................</w:t>
      </w:r>
    </w:p>
    <w:p w14:paraId="43EFD3C2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</w:p>
    <w:p w14:paraId="629B818E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Osaleja elukoht või asukoht:...............................................................................................................</w:t>
      </w:r>
    </w:p>
    <w:p w14:paraId="02C61AC0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</w:p>
    <w:p w14:paraId="04FCFC63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Osaleja kontakttelefon</w:t>
      </w:r>
      <w:r w:rsidR="006B1BA2">
        <w:rPr>
          <w:rFonts w:ascii="Calibri" w:hAnsi="Calibri"/>
          <w:szCs w:val="22"/>
        </w:rPr>
        <w:t xml:space="preserve"> ja e-post</w:t>
      </w:r>
      <w:r w:rsidRPr="00723D44">
        <w:rPr>
          <w:rFonts w:ascii="Calibri" w:hAnsi="Calibri"/>
          <w:szCs w:val="22"/>
        </w:rPr>
        <w:t>:................................................................................</w:t>
      </w:r>
      <w:r w:rsidR="006B1BA2">
        <w:rPr>
          <w:rFonts w:ascii="Calibri" w:hAnsi="Calibri"/>
          <w:szCs w:val="22"/>
        </w:rPr>
        <w:t>.........................</w:t>
      </w:r>
    </w:p>
    <w:p w14:paraId="786B2420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</w:p>
    <w:p w14:paraId="4155DF5E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Juriidilise isiku esindaja nimi või nimed:...........................................................................................</w:t>
      </w:r>
    </w:p>
    <w:p w14:paraId="1666FE87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</w:p>
    <w:p w14:paraId="083F51AB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</w:p>
    <w:p w14:paraId="002CD1AF" w14:textId="1CB03FEA" w:rsidR="00BA2F9A" w:rsidRPr="00723D44" w:rsidRDefault="00BA2F9A" w:rsidP="00BA2F9A">
      <w:pPr>
        <w:spacing w:before="0" w:after="0"/>
        <w:ind w:left="570"/>
        <w:rPr>
          <w:rFonts w:ascii="Calibri" w:hAnsi="Calibri"/>
          <w:b/>
          <w:szCs w:val="22"/>
        </w:rPr>
      </w:pPr>
      <w:r w:rsidRPr="00723D44">
        <w:rPr>
          <w:rFonts w:ascii="Calibri" w:hAnsi="Calibri"/>
          <w:b/>
          <w:szCs w:val="22"/>
        </w:rPr>
        <w:t>Osaleja tõendab avaldust allkirjastades, et on nõus osalema kirjalikul enampakkumisel kehtestatud tingi</w:t>
      </w:r>
      <w:r w:rsidR="008E67C7">
        <w:rPr>
          <w:rFonts w:ascii="Calibri" w:hAnsi="Calibri"/>
          <w:b/>
          <w:szCs w:val="22"/>
        </w:rPr>
        <w:t>mustel</w:t>
      </w:r>
      <w:r>
        <w:rPr>
          <w:rFonts w:ascii="Calibri" w:hAnsi="Calibri"/>
          <w:b/>
          <w:szCs w:val="22"/>
        </w:rPr>
        <w:t xml:space="preserve"> ega oma </w:t>
      </w:r>
      <w:r w:rsidR="002D55C5">
        <w:rPr>
          <w:rFonts w:ascii="Calibri" w:hAnsi="Calibri"/>
          <w:b/>
          <w:szCs w:val="22"/>
        </w:rPr>
        <w:t>renditava haritava maaga</w:t>
      </w:r>
      <w:r>
        <w:rPr>
          <w:b/>
          <w:szCs w:val="22"/>
        </w:rPr>
        <w:t xml:space="preserve"> tutvumise järgselt Elv</w:t>
      </w:r>
      <w:r w:rsidRPr="00723D44">
        <w:rPr>
          <w:rFonts w:ascii="Calibri" w:hAnsi="Calibri"/>
          <w:b/>
          <w:szCs w:val="22"/>
        </w:rPr>
        <w:t>a valla suhtes pretentsioone</w:t>
      </w:r>
      <w:r>
        <w:rPr>
          <w:b/>
          <w:szCs w:val="22"/>
        </w:rPr>
        <w:t xml:space="preserve"> (Elva V</w:t>
      </w:r>
      <w:r w:rsidRPr="00723D44">
        <w:rPr>
          <w:rFonts w:ascii="Calibri" w:hAnsi="Calibri"/>
          <w:b/>
          <w:szCs w:val="22"/>
        </w:rPr>
        <w:t>allavalitsuse korraldus nr</w:t>
      </w:r>
      <w:r w:rsidR="00F246C5">
        <w:rPr>
          <w:rFonts w:ascii="Calibri" w:hAnsi="Calibri"/>
          <w:b/>
          <w:szCs w:val="22"/>
        </w:rPr>
        <w:t xml:space="preserve"> </w:t>
      </w:r>
      <w:r w:rsidRPr="00723D44">
        <w:rPr>
          <w:rFonts w:ascii="Calibri" w:hAnsi="Calibri"/>
          <w:b/>
          <w:szCs w:val="22"/>
        </w:rPr>
        <w:t xml:space="preserve"> </w:t>
      </w:r>
      <w:r w:rsidRPr="008927F9">
        <w:rPr>
          <w:b/>
          <w:szCs w:val="22"/>
        </w:rPr>
        <w:t>,</w:t>
      </w:r>
      <w:r w:rsidR="006B1BA2">
        <w:rPr>
          <w:b/>
          <w:szCs w:val="22"/>
        </w:rPr>
        <w:t xml:space="preserve"> </w:t>
      </w:r>
      <w:r w:rsidR="005D7602">
        <w:rPr>
          <w:b/>
          <w:szCs w:val="22"/>
        </w:rPr>
        <w:t>22</w:t>
      </w:r>
      <w:r w:rsidR="00675C72">
        <w:rPr>
          <w:b/>
          <w:szCs w:val="22"/>
        </w:rPr>
        <w:t>.</w:t>
      </w:r>
      <w:r w:rsidR="00261814">
        <w:rPr>
          <w:b/>
          <w:szCs w:val="22"/>
        </w:rPr>
        <w:t>0</w:t>
      </w:r>
      <w:r w:rsidR="005D7602">
        <w:rPr>
          <w:b/>
          <w:szCs w:val="22"/>
        </w:rPr>
        <w:t>9</w:t>
      </w:r>
      <w:r>
        <w:rPr>
          <w:b/>
          <w:szCs w:val="22"/>
        </w:rPr>
        <w:t>.20</w:t>
      </w:r>
      <w:r w:rsidR="00675C72">
        <w:rPr>
          <w:b/>
          <w:szCs w:val="22"/>
        </w:rPr>
        <w:t>2</w:t>
      </w:r>
      <w:r w:rsidR="005D7602">
        <w:rPr>
          <w:b/>
          <w:szCs w:val="22"/>
        </w:rPr>
        <w:t>6</w:t>
      </w:r>
      <w:r w:rsidRPr="00723D44">
        <w:rPr>
          <w:rFonts w:ascii="Calibri" w:hAnsi="Calibri"/>
          <w:b/>
          <w:szCs w:val="22"/>
        </w:rPr>
        <w:t>).</w:t>
      </w:r>
    </w:p>
    <w:p w14:paraId="5274E1C4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b/>
          <w:szCs w:val="22"/>
        </w:rPr>
      </w:pPr>
    </w:p>
    <w:p w14:paraId="69060913" w14:textId="77777777" w:rsidR="00BA2F9A" w:rsidRPr="00723D44" w:rsidRDefault="00BA2F9A" w:rsidP="00675C72">
      <w:pPr>
        <w:spacing w:before="0" w:after="0"/>
        <w:jc w:val="left"/>
        <w:rPr>
          <w:rFonts w:ascii="Calibri" w:hAnsi="Calibri"/>
          <w:szCs w:val="22"/>
        </w:rPr>
      </w:pPr>
    </w:p>
    <w:p w14:paraId="27970335" w14:textId="77777777" w:rsidR="00BA2F9A" w:rsidRPr="00723D44" w:rsidRDefault="00BA2F9A" w:rsidP="00BA2F9A">
      <w:pPr>
        <w:spacing w:before="0" w:after="0"/>
        <w:ind w:left="570"/>
        <w:jc w:val="left"/>
        <w:rPr>
          <w:rFonts w:ascii="Calibri" w:hAnsi="Calibri"/>
          <w:szCs w:val="22"/>
        </w:rPr>
      </w:pPr>
      <w:r>
        <w:rPr>
          <w:b/>
          <w:szCs w:val="22"/>
        </w:rPr>
        <w:t xml:space="preserve">OSALEJA </w:t>
      </w:r>
      <w:r w:rsidRPr="00723D44">
        <w:rPr>
          <w:rFonts w:ascii="Calibri" w:hAnsi="Calibri"/>
          <w:b/>
          <w:szCs w:val="22"/>
        </w:rPr>
        <w:t xml:space="preserve">PAKKUMUS: </w:t>
      </w:r>
      <w:r w:rsidRPr="00723D44">
        <w:rPr>
          <w:rFonts w:ascii="Calibri" w:hAnsi="Calibri"/>
          <w:szCs w:val="22"/>
        </w:rPr>
        <w:t>............................................................................................................................................................</w:t>
      </w:r>
    </w:p>
    <w:p w14:paraId="6762D1E8" w14:textId="77777777" w:rsidR="00BA2F9A" w:rsidRPr="00723D44" w:rsidRDefault="00BA2F9A" w:rsidP="00BA2F9A">
      <w:pPr>
        <w:spacing w:before="0" w:after="0"/>
        <w:ind w:left="570"/>
        <w:jc w:val="left"/>
        <w:rPr>
          <w:rFonts w:ascii="Calibri" w:hAnsi="Calibri"/>
          <w:szCs w:val="22"/>
        </w:rPr>
      </w:pPr>
    </w:p>
    <w:p w14:paraId="551BA053" w14:textId="77777777" w:rsidR="00BA2F9A" w:rsidRPr="00723D44" w:rsidRDefault="00BA2F9A" w:rsidP="00BA2F9A">
      <w:pPr>
        <w:spacing w:before="0" w:after="0"/>
        <w:ind w:left="570"/>
        <w:jc w:val="left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............................................................................................................................................................</w:t>
      </w:r>
    </w:p>
    <w:p w14:paraId="1FE27156" w14:textId="65D61026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b/>
          <w:szCs w:val="22"/>
        </w:rPr>
        <w:t xml:space="preserve">                               </w:t>
      </w:r>
      <w:r w:rsidRPr="00723D44">
        <w:rPr>
          <w:rFonts w:ascii="Calibri" w:hAnsi="Calibri"/>
          <w:szCs w:val="22"/>
        </w:rPr>
        <w:t>(pakkumus numbritega ja sõnadega</w:t>
      </w:r>
      <w:r w:rsidR="002D55C5">
        <w:rPr>
          <w:rFonts w:ascii="Calibri" w:hAnsi="Calibri"/>
          <w:szCs w:val="22"/>
        </w:rPr>
        <w:t>, renditasu ühes aastas</w:t>
      </w:r>
      <w:r w:rsidRPr="00723D44">
        <w:rPr>
          <w:rFonts w:ascii="Calibri" w:hAnsi="Calibri"/>
          <w:szCs w:val="22"/>
        </w:rPr>
        <w:t>)</w:t>
      </w:r>
    </w:p>
    <w:p w14:paraId="4D22BA45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b/>
          <w:szCs w:val="22"/>
        </w:rPr>
      </w:pPr>
      <w:r w:rsidRPr="00723D44">
        <w:rPr>
          <w:rFonts w:ascii="Calibri" w:hAnsi="Calibri"/>
          <w:b/>
          <w:szCs w:val="22"/>
        </w:rPr>
        <w:t>LISAD*:</w:t>
      </w:r>
    </w:p>
    <w:p w14:paraId="4850D497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1.Kehtiva põhikirja koopia juriidilistel isikutel.</w:t>
      </w:r>
    </w:p>
    <w:p w14:paraId="5FF8716E" w14:textId="6ACB884E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2.Juriidilistel isikutel põhikirja järgselt üldkoosoleku või juhatuse otsus enampakkumisel osalemiseks ja ena</w:t>
      </w:r>
      <w:r w:rsidR="00F71F6C">
        <w:rPr>
          <w:rFonts w:ascii="Calibri" w:hAnsi="Calibri"/>
          <w:szCs w:val="22"/>
        </w:rPr>
        <w:t xml:space="preserve">mpakkumise võitmise korral </w:t>
      </w:r>
      <w:r w:rsidR="002D55C5">
        <w:rPr>
          <w:rFonts w:ascii="Calibri" w:hAnsi="Calibri"/>
          <w:szCs w:val="22"/>
        </w:rPr>
        <w:t>haritava maa rentimiseks</w:t>
      </w:r>
      <w:r w:rsidRPr="00723D44">
        <w:rPr>
          <w:rFonts w:ascii="Calibri" w:hAnsi="Calibri"/>
          <w:szCs w:val="22"/>
        </w:rPr>
        <w:t xml:space="preserve"> ning volitatud esindaja nimetamine.</w:t>
      </w:r>
    </w:p>
    <w:p w14:paraId="59247B3A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3.Volitatud esindaja isikut tõendava dokumendi koopia.</w:t>
      </w:r>
    </w:p>
    <w:p w14:paraId="679839FB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</w:p>
    <w:p w14:paraId="55F55130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 xml:space="preserve">* - Lisa, mis lisatud, märkida jrk.nr.-le ring ümber. Näiteks: </w:t>
      </w:r>
      <w:r w:rsidRPr="00723D44">
        <w:rPr>
          <w:rFonts w:ascii="Calibri" w:hAnsi="Calibri"/>
          <w:szCs w:val="22"/>
        </w:rPr>
        <w:sym w:font="Wingdings 2" w:char="F06A"/>
      </w:r>
    </w:p>
    <w:p w14:paraId="3F3873B5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</w:p>
    <w:p w14:paraId="73BBB55A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</w:p>
    <w:p w14:paraId="03292C4B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Isiku enda/isiku esindaja nimi/volitatud isiku nimi ja allkiri :</w:t>
      </w:r>
    </w:p>
    <w:p w14:paraId="5D94F09E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</w:p>
    <w:p w14:paraId="35DFC028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.............................................................................................................................................................</w:t>
      </w:r>
    </w:p>
    <w:p w14:paraId="63DB9871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</w:p>
    <w:p w14:paraId="7A74260D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Avalduse koostamise kuupäev: ..........................................................................................................</w:t>
      </w:r>
    </w:p>
    <w:p w14:paraId="54E4BC5A" w14:textId="77777777" w:rsidR="00BA2F9A" w:rsidRPr="00C365A4" w:rsidRDefault="00BA2F9A" w:rsidP="00BA2F9A">
      <w:pPr>
        <w:spacing w:before="0" w:after="0"/>
        <w:rPr>
          <w:szCs w:val="22"/>
        </w:rPr>
      </w:pPr>
    </w:p>
    <w:p w14:paraId="661ABDCE" w14:textId="77777777" w:rsidR="00BA2F9A" w:rsidRPr="00C365A4" w:rsidRDefault="00BA2F9A" w:rsidP="00BA2F9A">
      <w:pPr>
        <w:spacing w:before="0" w:after="0"/>
        <w:rPr>
          <w:szCs w:val="22"/>
        </w:rPr>
      </w:pPr>
    </w:p>
    <w:p w14:paraId="2AF0845E" w14:textId="77777777" w:rsidR="00BA2F9A" w:rsidRPr="00C365A4" w:rsidRDefault="00BA2F9A" w:rsidP="00BA2F9A">
      <w:pPr>
        <w:spacing w:before="0" w:after="0"/>
        <w:rPr>
          <w:szCs w:val="22"/>
        </w:rPr>
      </w:pPr>
    </w:p>
    <w:p w14:paraId="6812DFA4" w14:textId="77777777" w:rsidR="00BA2F9A" w:rsidRPr="00C365A4" w:rsidRDefault="00BA2F9A" w:rsidP="00BA2F9A">
      <w:pPr>
        <w:spacing w:before="0" w:after="0"/>
        <w:rPr>
          <w:szCs w:val="22"/>
        </w:rPr>
      </w:pPr>
    </w:p>
    <w:p w14:paraId="371A7A15" w14:textId="77777777" w:rsidR="00BA2F9A" w:rsidRPr="00C365A4" w:rsidRDefault="00BA2F9A" w:rsidP="00BA2F9A">
      <w:pPr>
        <w:spacing w:before="0" w:after="0"/>
        <w:rPr>
          <w:szCs w:val="22"/>
        </w:rPr>
      </w:pPr>
    </w:p>
    <w:p w14:paraId="0DCA59DD" w14:textId="77777777" w:rsidR="00BA2F9A" w:rsidRDefault="00BA2F9A" w:rsidP="00F84566">
      <w:pPr>
        <w:pStyle w:val="Vahedeta"/>
        <w:tabs>
          <w:tab w:val="left" w:pos="6096"/>
        </w:tabs>
        <w:rPr>
          <w:rFonts w:eastAsia="Calibri"/>
        </w:rPr>
      </w:pPr>
    </w:p>
    <w:p w14:paraId="26E62BC8" w14:textId="77777777" w:rsidR="00BA2F9A" w:rsidRDefault="00BA2F9A" w:rsidP="00F84566">
      <w:pPr>
        <w:pStyle w:val="Vahedeta"/>
        <w:tabs>
          <w:tab w:val="left" w:pos="6096"/>
        </w:tabs>
        <w:rPr>
          <w:rFonts w:eastAsia="Calibri"/>
        </w:rPr>
      </w:pPr>
    </w:p>
    <w:p w14:paraId="672A6FD8" w14:textId="77777777" w:rsidR="00BA2F9A" w:rsidRDefault="00BA2F9A" w:rsidP="00F84566">
      <w:pPr>
        <w:pStyle w:val="Vahedeta"/>
        <w:tabs>
          <w:tab w:val="left" w:pos="6096"/>
        </w:tabs>
        <w:rPr>
          <w:rFonts w:eastAsia="Calibri"/>
        </w:rPr>
      </w:pPr>
    </w:p>
    <w:sectPr w:rsidR="00BA2F9A" w:rsidSect="00533E6C">
      <w:headerReference w:type="default" r:id="rId9"/>
      <w:headerReference w:type="first" r:id="rId10"/>
      <w:footerReference w:type="first" r:id="rId11"/>
      <w:type w:val="continuous"/>
      <w:pgSz w:w="11907" w:h="16840" w:code="9"/>
      <w:pgMar w:top="680" w:right="851" w:bottom="680" w:left="1701" w:header="567" w:footer="27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9121B" w14:textId="77777777" w:rsidR="00511DDA" w:rsidRDefault="00511DDA">
      <w:r>
        <w:separator/>
      </w:r>
    </w:p>
  </w:endnote>
  <w:endnote w:type="continuationSeparator" w:id="0">
    <w:p w14:paraId="5B942E8C" w14:textId="77777777" w:rsidR="00511DDA" w:rsidRDefault="00511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8D609" w14:textId="77777777" w:rsidR="00E60DD0" w:rsidRPr="005E14C0" w:rsidRDefault="00E60DD0" w:rsidP="005E14C0">
    <w:pPr>
      <w:pStyle w:val="Jalus"/>
      <w:tabs>
        <w:tab w:val="clear" w:pos="4153"/>
        <w:tab w:val="clear" w:pos="8306"/>
        <w:tab w:val="left" w:pos="4536"/>
        <w:tab w:val="left" w:pos="5245"/>
        <w:tab w:val="right" w:pos="10773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B2255" w14:textId="77777777" w:rsidR="00511DDA" w:rsidRDefault="00511DDA">
      <w:r>
        <w:separator/>
      </w:r>
    </w:p>
  </w:footnote>
  <w:footnote w:type="continuationSeparator" w:id="0">
    <w:p w14:paraId="478429D7" w14:textId="77777777" w:rsidR="00511DDA" w:rsidRDefault="00511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53ACC" w14:textId="77777777" w:rsidR="00BA2F9A" w:rsidRDefault="00BA2F9A">
    <w:pPr>
      <w:pStyle w:val="Pis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7FC49" w14:textId="1E8EA6E1" w:rsidR="00E60DD0" w:rsidRDefault="00E60DD0" w:rsidP="007405A5">
    <w:pPr>
      <w:pStyle w:val="Pis"/>
      <w:spacing w:before="0" w:after="0"/>
      <w:jc w:val="center"/>
    </w:pPr>
  </w:p>
  <w:p w14:paraId="5BD0BF49" w14:textId="61A4C14E" w:rsidR="00533E6C" w:rsidRPr="00533E6C" w:rsidRDefault="00533E6C" w:rsidP="007405A5">
    <w:pPr>
      <w:pStyle w:val="Pis"/>
      <w:spacing w:before="0" w:after="0"/>
      <w:jc w:val="center"/>
      <w:rPr>
        <w:rFonts w:cs="Tahoma"/>
        <w:spacing w:val="2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675EA"/>
    <w:multiLevelType w:val="multilevel"/>
    <w:tmpl w:val="B4EA05B0"/>
    <w:lvl w:ilvl="0">
      <w:start w:val="1"/>
      <w:numFmt w:val="decimal"/>
      <w:lvlText w:val="%1."/>
      <w:lvlJc w:val="left"/>
      <w:pPr>
        <w:ind w:left="851" w:hanging="360"/>
      </w:pPr>
    </w:lvl>
    <w:lvl w:ilvl="1">
      <w:start w:val="1"/>
      <w:numFmt w:val="decimal"/>
      <w:lvlText w:val="%1.%2."/>
      <w:lvlJc w:val="left"/>
      <w:pPr>
        <w:ind w:left="1241" w:hanging="390"/>
      </w:pPr>
    </w:lvl>
    <w:lvl w:ilvl="2">
      <w:start w:val="1"/>
      <w:numFmt w:val="decimal"/>
      <w:lvlText w:val="%1.%2.%3."/>
      <w:lvlJc w:val="left"/>
      <w:pPr>
        <w:ind w:left="1931" w:hanging="720"/>
      </w:pPr>
    </w:lvl>
    <w:lvl w:ilvl="3">
      <w:start w:val="1"/>
      <w:numFmt w:val="decimal"/>
      <w:lvlText w:val="%1.%2.%3.%4."/>
      <w:lvlJc w:val="left"/>
      <w:pPr>
        <w:ind w:left="2291" w:hanging="720"/>
      </w:pPr>
    </w:lvl>
    <w:lvl w:ilvl="4">
      <w:start w:val="1"/>
      <w:numFmt w:val="decimal"/>
      <w:lvlText w:val="%1.%2.%3.%4.%5."/>
      <w:lvlJc w:val="left"/>
      <w:pPr>
        <w:ind w:left="3011" w:hanging="1080"/>
      </w:pPr>
    </w:lvl>
    <w:lvl w:ilvl="5">
      <w:start w:val="1"/>
      <w:numFmt w:val="decimal"/>
      <w:lvlText w:val="%1.%2.%3.%4.%5.%6."/>
      <w:lvlJc w:val="left"/>
      <w:pPr>
        <w:ind w:left="3371" w:hanging="1080"/>
      </w:pPr>
    </w:lvl>
    <w:lvl w:ilvl="6">
      <w:start w:val="1"/>
      <w:numFmt w:val="decimal"/>
      <w:lvlText w:val="%1.%2.%3.%4.%5.%6.%7."/>
      <w:lvlJc w:val="left"/>
      <w:pPr>
        <w:ind w:left="4091" w:hanging="1440"/>
      </w:pPr>
    </w:lvl>
    <w:lvl w:ilvl="7">
      <w:start w:val="1"/>
      <w:numFmt w:val="decimal"/>
      <w:lvlText w:val="%1.%2.%3.%4.%5.%6.%7.%8."/>
      <w:lvlJc w:val="left"/>
      <w:pPr>
        <w:ind w:left="4451" w:hanging="1440"/>
      </w:pPr>
    </w:lvl>
    <w:lvl w:ilvl="8">
      <w:start w:val="1"/>
      <w:numFmt w:val="decimal"/>
      <w:lvlText w:val="%1.%2.%3.%4.%5.%6.%7.%8.%9."/>
      <w:lvlJc w:val="left"/>
      <w:pPr>
        <w:ind w:left="5171" w:hanging="1800"/>
      </w:pPr>
    </w:lvl>
  </w:abstractNum>
  <w:abstractNum w:abstractNumId="1" w15:restartNumberingAfterBreak="0">
    <w:nsid w:val="2E040D31"/>
    <w:multiLevelType w:val="multilevel"/>
    <w:tmpl w:val="72BC32D4"/>
    <w:lvl w:ilvl="0">
      <w:start w:val="1"/>
      <w:numFmt w:val="decimal"/>
      <w:pStyle w:val="Loetelu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ody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33A33AB5"/>
    <w:multiLevelType w:val="hybridMultilevel"/>
    <w:tmpl w:val="35A0B782"/>
    <w:lvl w:ilvl="0" w:tplc="B194EB3E">
      <w:numFmt w:val="bullet"/>
      <w:lvlText w:val="•"/>
      <w:lvlJc w:val="left"/>
      <w:pPr>
        <w:ind w:left="1068" w:hanging="708"/>
      </w:pPr>
      <w:rPr>
        <w:rFonts w:ascii="Times New Roman" w:eastAsia="Calibri" w:hAnsi="Times New Roman" w:cs="Times New Roman" w:hint="default"/>
      </w:rPr>
    </w:lvl>
    <w:lvl w:ilvl="1" w:tplc="042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2027A1"/>
    <w:multiLevelType w:val="multilevel"/>
    <w:tmpl w:val="218E9BFC"/>
    <w:lvl w:ilvl="0">
      <w:start w:val="1"/>
      <w:numFmt w:val="decimal"/>
      <w:pStyle w:val="Lisatekst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ody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49440474"/>
    <w:multiLevelType w:val="multilevel"/>
    <w:tmpl w:val="BC5CCEB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224" w:hanging="122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601260A9"/>
    <w:multiLevelType w:val="multilevel"/>
    <w:tmpl w:val="B428E56E"/>
    <w:lvl w:ilvl="0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286" w:hanging="435"/>
      </w:pPr>
      <w:rPr>
        <w:rFonts w:asciiTheme="minorHAnsi" w:eastAsia="Times New Roman" w:hAnsiTheme="minorHAnsi" w:cs="Times New Roman"/>
      </w:rPr>
    </w:lvl>
    <w:lvl w:ilvl="2">
      <w:start w:val="1"/>
      <w:numFmt w:val="decimal"/>
      <w:isLgl/>
      <w:lvlText w:val="%3)"/>
      <w:lvlJc w:val="left"/>
      <w:pPr>
        <w:ind w:left="1931" w:hanging="720"/>
      </w:pPr>
      <w:rPr>
        <w:rFonts w:asciiTheme="minorHAnsi" w:eastAsia="Times New Roman" w:hAnsiTheme="minorHAnsi" w:cs="Times New Roman"/>
      </w:rPr>
    </w:lvl>
    <w:lvl w:ilvl="3">
      <w:start w:val="1"/>
      <w:numFmt w:val="decimal"/>
      <w:isLgl/>
      <w:lvlText w:val="%1.%2.%3.%4."/>
      <w:lvlJc w:val="left"/>
      <w:pPr>
        <w:ind w:left="22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7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71" w:hanging="1800"/>
      </w:pPr>
      <w:rPr>
        <w:rFonts w:hint="default"/>
      </w:rPr>
    </w:lvl>
  </w:abstractNum>
  <w:abstractNum w:abstractNumId="6" w15:restartNumberingAfterBreak="0">
    <w:nsid w:val="64D91CCF"/>
    <w:multiLevelType w:val="hybridMultilevel"/>
    <w:tmpl w:val="E9AA9C1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B0D4F8">
      <w:start w:val="1"/>
      <w:numFmt w:val="decimal"/>
      <w:lvlText w:val="%2)"/>
      <w:lvlJc w:val="left"/>
      <w:pPr>
        <w:ind w:left="1440" w:hanging="360"/>
      </w:pPr>
      <w:rPr>
        <w:rFonts w:asciiTheme="minorHAnsi" w:eastAsia="Calibri" w:hAnsiTheme="minorHAnsi" w:cs="Times New Roman"/>
      </w:rPr>
    </w:lvl>
    <w:lvl w:ilvl="2" w:tplc="158266CC">
      <w:start w:val="1"/>
      <w:numFmt w:val="decimal"/>
      <w:lvlText w:val="%3)"/>
      <w:lvlJc w:val="right"/>
      <w:pPr>
        <w:ind w:left="2160" w:hanging="180"/>
      </w:pPr>
      <w:rPr>
        <w:rFonts w:asciiTheme="minorHAnsi" w:eastAsia="Times New Roman" w:hAnsiTheme="minorHAnsi"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E92BE9"/>
    <w:multiLevelType w:val="multilevel"/>
    <w:tmpl w:val="3F16AE82"/>
    <w:lvl w:ilvl="0">
      <w:start w:val="1"/>
      <w:numFmt w:val="decimal"/>
      <w:lvlText w:val="§ %1. 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(%2)"/>
      <w:lvlJc w:val="left"/>
      <w:pPr>
        <w:ind w:left="0" w:firstLine="0"/>
      </w:pPr>
    </w:lvl>
    <w:lvl w:ilvl="2">
      <w:start w:val="1"/>
      <w:numFmt w:val="decimal"/>
      <w:lvlText w:val="%3)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1008" w:firstLine="0"/>
      </w:pPr>
    </w:lvl>
    <w:lvl w:ilvl="5">
      <w:start w:val="1"/>
      <w:numFmt w:val="decimal"/>
      <w:lvlText w:val="%1.%2.%3.%4.%5.%6"/>
      <w:lvlJc w:val="left"/>
      <w:pPr>
        <w:ind w:left="1152" w:firstLine="0"/>
      </w:pPr>
    </w:lvl>
    <w:lvl w:ilvl="6">
      <w:start w:val="1"/>
      <w:numFmt w:val="decimal"/>
      <w:lvlText w:val="%1.%2.%3.%4.%5.%6.%7"/>
      <w:lvlJc w:val="left"/>
      <w:pPr>
        <w:ind w:left="1296" w:firstLine="0"/>
      </w:pPr>
    </w:lvl>
    <w:lvl w:ilvl="7">
      <w:start w:val="1"/>
      <w:numFmt w:val="decimal"/>
      <w:lvlText w:val="%1.%2.%3.%4.%5.%6.%7.%8"/>
      <w:lvlJc w:val="left"/>
      <w:pPr>
        <w:ind w:left="1440" w:firstLine="0"/>
      </w:pPr>
    </w:lvl>
    <w:lvl w:ilvl="8">
      <w:start w:val="1"/>
      <w:numFmt w:val="decimal"/>
      <w:lvlText w:val="%1.%2.%3.%4.%5.%6.%7.%8.%9"/>
      <w:lvlJc w:val="left"/>
      <w:pPr>
        <w:ind w:left="1584" w:firstLine="0"/>
      </w:pPr>
    </w:lvl>
  </w:abstractNum>
  <w:num w:numId="1" w16cid:durableId="51172028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3214498">
    <w:abstractNumId w:val="5"/>
  </w:num>
  <w:num w:numId="3" w16cid:durableId="595526096">
    <w:abstractNumId w:val="1"/>
  </w:num>
  <w:num w:numId="4" w16cid:durableId="1959985412">
    <w:abstractNumId w:val="3"/>
  </w:num>
  <w:num w:numId="5" w16cid:durableId="256253574">
    <w:abstractNumId w:val="4"/>
  </w:num>
  <w:num w:numId="6" w16cid:durableId="2101639069">
    <w:abstractNumId w:val="7"/>
  </w:num>
  <w:num w:numId="7" w16cid:durableId="1789815110">
    <w:abstractNumId w:val="0"/>
  </w:num>
  <w:num w:numId="8" w16cid:durableId="21111191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A4"/>
    <w:rsid w:val="00000D9D"/>
    <w:rsid w:val="000068D0"/>
    <w:rsid w:val="00012CFF"/>
    <w:rsid w:val="000130C3"/>
    <w:rsid w:val="00033DFF"/>
    <w:rsid w:val="00081F25"/>
    <w:rsid w:val="000D67CC"/>
    <w:rsid w:val="000E46FD"/>
    <w:rsid w:val="000F16B9"/>
    <w:rsid w:val="00106967"/>
    <w:rsid w:val="0012515C"/>
    <w:rsid w:val="00147E91"/>
    <w:rsid w:val="001778AE"/>
    <w:rsid w:val="001955C3"/>
    <w:rsid w:val="001A4472"/>
    <w:rsid w:val="001F0925"/>
    <w:rsid w:val="00200009"/>
    <w:rsid w:val="002171E9"/>
    <w:rsid w:val="002467B4"/>
    <w:rsid w:val="00247772"/>
    <w:rsid w:val="00247835"/>
    <w:rsid w:val="00261814"/>
    <w:rsid w:val="00266CA3"/>
    <w:rsid w:val="002724CB"/>
    <w:rsid w:val="0028437C"/>
    <w:rsid w:val="002971BF"/>
    <w:rsid w:val="002C0410"/>
    <w:rsid w:val="002D14AE"/>
    <w:rsid w:val="002D1C82"/>
    <w:rsid w:val="002D55C5"/>
    <w:rsid w:val="002D7B09"/>
    <w:rsid w:val="002E3354"/>
    <w:rsid w:val="002F592E"/>
    <w:rsid w:val="00301E45"/>
    <w:rsid w:val="00320602"/>
    <w:rsid w:val="0035746C"/>
    <w:rsid w:val="00360819"/>
    <w:rsid w:val="003704C2"/>
    <w:rsid w:val="0037184A"/>
    <w:rsid w:val="003E40B0"/>
    <w:rsid w:val="0043504C"/>
    <w:rsid w:val="004743D2"/>
    <w:rsid w:val="004846C4"/>
    <w:rsid w:val="004A26E6"/>
    <w:rsid w:val="004A3973"/>
    <w:rsid w:val="004C23FE"/>
    <w:rsid w:val="004C7C3A"/>
    <w:rsid w:val="004D608E"/>
    <w:rsid w:val="00504C71"/>
    <w:rsid w:val="00511DDA"/>
    <w:rsid w:val="00533E6C"/>
    <w:rsid w:val="00551E48"/>
    <w:rsid w:val="005655A5"/>
    <w:rsid w:val="00591B1C"/>
    <w:rsid w:val="005B1734"/>
    <w:rsid w:val="005D7602"/>
    <w:rsid w:val="005E14C0"/>
    <w:rsid w:val="005F0DE1"/>
    <w:rsid w:val="005F3234"/>
    <w:rsid w:val="006028AD"/>
    <w:rsid w:val="00631AE6"/>
    <w:rsid w:val="006534D6"/>
    <w:rsid w:val="00662E45"/>
    <w:rsid w:val="006722CE"/>
    <w:rsid w:val="00675C72"/>
    <w:rsid w:val="006B1BA2"/>
    <w:rsid w:val="006B21BC"/>
    <w:rsid w:val="006C0341"/>
    <w:rsid w:val="006D646E"/>
    <w:rsid w:val="006F4365"/>
    <w:rsid w:val="0070004C"/>
    <w:rsid w:val="00711E65"/>
    <w:rsid w:val="007125FC"/>
    <w:rsid w:val="00721CD7"/>
    <w:rsid w:val="00731332"/>
    <w:rsid w:val="007341E4"/>
    <w:rsid w:val="007405A5"/>
    <w:rsid w:val="00752231"/>
    <w:rsid w:val="00757A20"/>
    <w:rsid w:val="007612C8"/>
    <w:rsid w:val="00783DDE"/>
    <w:rsid w:val="007C38AC"/>
    <w:rsid w:val="00805596"/>
    <w:rsid w:val="008803AB"/>
    <w:rsid w:val="00883BE3"/>
    <w:rsid w:val="008E298A"/>
    <w:rsid w:val="008E5C45"/>
    <w:rsid w:val="008E67C7"/>
    <w:rsid w:val="008F623D"/>
    <w:rsid w:val="00916024"/>
    <w:rsid w:val="0094682F"/>
    <w:rsid w:val="009B55BB"/>
    <w:rsid w:val="009D71FB"/>
    <w:rsid w:val="00A02AA4"/>
    <w:rsid w:val="00A131B8"/>
    <w:rsid w:val="00A14FE9"/>
    <w:rsid w:val="00A46754"/>
    <w:rsid w:val="00A54ABE"/>
    <w:rsid w:val="00A63621"/>
    <w:rsid w:val="00A861F9"/>
    <w:rsid w:val="00AA4820"/>
    <w:rsid w:val="00AB6920"/>
    <w:rsid w:val="00AB7215"/>
    <w:rsid w:val="00AD4C46"/>
    <w:rsid w:val="00AF69BA"/>
    <w:rsid w:val="00B000F3"/>
    <w:rsid w:val="00B00553"/>
    <w:rsid w:val="00B140C7"/>
    <w:rsid w:val="00B2260B"/>
    <w:rsid w:val="00B339D4"/>
    <w:rsid w:val="00B51E86"/>
    <w:rsid w:val="00B57F81"/>
    <w:rsid w:val="00B67604"/>
    <w:rsid w:val="00B91761"/>
    <w:rsid w:val="00B94F4C"/>
    <w:rsid w:val="00BA2F9A"/>
    <w:rsid w:val="00BB5CE0"/>
    <w:rsid w:val="00BD6459"/>
    <w:rsid w:val="00C17218"/>
    <w:rsid w:val="00C21CAF"/>
    <w:rsid w:val="00C24113"/>
    <w:rsid w:val="00C43DD5"/>
    <w:rsid w:val="00C57B15"/>
    <w:rsid w:val="00C82FA7"/>
    <w:rsid w:val="00C91CFD"/>
    <w:rsid w:val="00CA47F5"/>
    <w:rsid w:val="00CB08C7"/>
    <w:rsid w:val="00CC3DC6"/>
    <w:rsid w:val="00CE4402"/>
    <w:rsid w:val="00D010CA"/>
    <w:rsid w:val="00D04C74"/>
    <w:rsid w:val="00D306F6"/>
    <w:rsid w:val="00D55EFA"/>
    <w:rsid w:val="00D95699"/>
    <w:rsid w:val="00DD4F3D"/>
    <w:rsid w:val="00DF521B"/>
    <w:rsid w:val="00E17D65"/>
    <w:rsid w:val="00E54951"/>
    <w:rsid w:val="00E56CCC"/>
    <w:rsid w:val="00E60DD0"/>
    <w:rsid w:val="00E8497E"/>
    <w:rsid w:val="00E84ED9"/>
    <w:rsid w:val="00EB1254"/>
    <w:rsid w:val="00EB6C63"/>
    <w:rsid w:val="00EB78A1"/>
    <w:rsid w:val="00EC0A2D"/>
    <w:rsid w:val="00EC0EA9"/>
    <w:rsid w:val="00ED4BF6"/>
    <w:rsid w:val="00ED738B"/>
    <w:rsid w:val="00EE548C"/>
    <w:rsid w:val="00F0589C"/>
    <w:rsid w:val="00F067DE"/>
    <w:rsid w:val="00F10AC4"/>
    <w:rsid w:val="00F16421"/>
    <w:rsid w:val="00F246C5"/>
    <w:rsid w:val="00F32052"/>
    <w:rsid w:val="00F4385A"/>
    <w:rsid w:val="00F47E6E"/>
    <w:rsid w:val="00F6555E"/>
    <w:rsid w:val="00F71F6C"/>
    <w:rsid w:val="00F8031A"/>
    <w:rsid w:val="00F84566"/>
    <w:rsid w:val="00F9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E0C826"/>
  <w15:docId w15:val="{3282D92F-4CDD-4F45-B3CC-7C031A04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E298A"/>
    <w:pPr>
      <w:spacing w:before="240" w:after="240"/>
      <w:jc w:val="both"/>
    </w:pPr>
    <w:rPr>
      <w:rFonts w:asciiTheme="minorHAnsi" w:hAnsiTheme="minorHAnsi"/>
      <w:sz w:val="22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301E45"/>
    <w:pPr>
      <w:keepNext/>
      <w:outlineLvl w:val="0"/>
    </w:pPr>
    <w:rPr>
      <w:b/>
      <w:bCs/>
    </w:rPr>
  </w:style>
  <w:style w:type="paragraph" w:styleId="Pealkiri2">
    <w:name w:val="heading 2"/>
    <w:basedOn w:val="Normaallaad"/>
    <w:next w:val="Normaallaad"/>
    <w:qFormat/>
    <w:rsid w:val="00301E45"/>
    <w:pPr>
      <w:keepNext/>
      <w:outlineLvl w:val="1"/>
    </w:pPr>
    <w:rPr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semiHidden/>
    <w:rsid w:val="00301E45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Jalus">
    <w:name w:val="footer"/>
    <w:basedOn w:val="Normaallaad"/>
    <w:semiHidden/>
    <w:rsid w:val="00301E45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Kehatekst">
    <w:name w:val="Body Text"/>
    <w:basedOn w:val="Normaallaad"/>
    <w:link w:val="KehatekstMrk"/>
    <w:semiHidden/>
    <w:rsid w:val="00301E45"/>
  </w:style>
  <w:style w:type="character" w:styleId="Hperlink">
    <w:name w:val="Hyperlink"/>
    <w:semiHidden/>
    <w:rsid w:val="00301E45"/>
    <w:rPr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5B1734"/>
    <w:pPr>
      <w:ind w:left="708"/>
    </w:pPr>
  </w:style>
  <w:style w:type="table" w:styleId="Kontuurtabel">
    <w:name w:val="Table Grid"/>
    <w:basedOn w:val="Normaaltabel"/>
    <w:rsid w:val="00731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E14C0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E14C0"/>
    <w:rPr>
      <w:rFonts w:ascii="Tahoma" w:hAnsi="Tahoma" w:cs="Tahoma"/>
      <w:sz w:val="16"/>
      <w:szCs w:val="16"/>
      <w:lang w:eastAsia="en-US"/>
    </w:rPr>
  </w:style>
  <w:style w:type="paragraph" w:styleId="Vahedeta">
    <w:name w:val="No Spacing"/>
    <w:uiPriority w:val="1"/>
    <w:qFormat/>
    <w:rsid w:val="008E298A"/>
    <w:pPr>
      <w:jc w:val="both"/>
    </w:pPr>
    <w:rPr>
      <w:rFonts w:asciiTheme="minorHAnsi" w:hAnsiTheme="minorHAnsi"/>
      <w:sz w:val="22"/>
      <w:szCs w:val="24"/>
      <w:lang w:eastAsia="en-US"/>
    </w:rPr>
  </w:style>
  <w:style w:type="paragraph" w:customStyle="1" w:styleId="Loetelu">
    <w:name w:val="Loetelu"/>
    <w:basedOn w:val="Kehatekst"/>
    <w:rsid w:val="0012515C"/>
    <w:pPr>
      <w:numPr>
        <w:numId w:val="3"/>
      </w:numPr>
      <w:spacing w:before="120" w:after="0"/>
    </w:pPr>
    <w:rPr>
      <w:rFonts w:ascii="Times New Roman" w:hAnsi="Times New Roman"/>
      <w:sz w:val="24"/>
      <w:szCs w:val="20"/>
    </w:rPr>
  </w:style>
  <w:style w:type="paragraph" w:customStyle="1" w:styleId="Bodyt">
    <w:name w:val="Bodyt"/>
    <w:basedOn w:val="Normaallaad"/>
    <w:rsid w:val="0012515C"/>
    <w:pPr>
      <w:numPr>
        <w:ilvl w:val="1"/>
        <w:numId w:val="3"/>
      </w:numPr>
      <w:spacing w:before="0" w:after="0"/>
    </w:pPr>
    <w:rPr>
      <w:rFonts w:ascii="Times New Roman" w:hAnsi="Times New Roman"/>
      <w:sz w:val="24"/>
      <w:szCs w:val="20"/>
    </w:rPr>
  </w:style>
  <w:style w:type="character" w:customStyle="1" w:styleId="KehatekstMrk">
    <w:name w:val="Kehatekst Märk"/>
    <w:basedOn w:val="Liguvaikefont"/>
    <w:link w:val="Kehatekst"/>
    <w:semiHidden/>
    <w:qFormat/>
    <w:rsid w:val="00B51E86"/>
    <w:rPr>
      <w:rFonts w:asciiTheme="minorHAnsi" w:hAnsiTheme="minorHAnsi"/>
      <w:sz w:val="22"/>
      <w:szCs w:val="24"/>
      <w:lang w:eastAsia="en-US"/>
    </w:rPr>
  </w:style>
  <w:style w:type="paragraph" w:customStyle="1" w:styleId="Lisatekst">
    <w:name w:val="Lisatekst"/>
    <w:basedOn w:val="Kehatekst"/>
    <w:rsid w:val="00B51E86"/>
    <w:pPr>
      <w:numPr>
        <w:numId w:val="4"/>
      </w:numPr>
      <w:tabs>
        <w:tab w:val="left" w:pos="6521"/>
      </w:tabs>
      <w:spacing w:before="120" w:after="0"/>
    </w:pPr>
    <w:rPr>
      <w:rFonts w:ascii="Times New Roman" w:hAnsi="Times New Roman"/>
      <w:sz w:val="24"/>
      <w:szCs w:val="20"/>
    </w:rPr>
  </w:style>
  <w:style w:type="paragraph" w:customStyle="1" w:styleId="Bodyd">
    <w:name w:val="Bodyd"/>
    <w:basedOn w:val="Normaallaad"/>
    <w:rsid w:val="00B51E86"/>
    <w:pPr>
      <w:numPr>
        <w:ilvl w:val="1"/>
        <w:numId w:val="4"/>
      </w:numPr>
      <w:spacing w:before="0" w:after="0"/>
      <w:jc w:val="left"/>
    </w:pPr>
    <w:rPr>
      <w:rFonts w:ascii="Times New Roman" w:hAnsi="Times New Roman"/>
      <w:sz w:val="24"/>
      <w:szCs w:val="20"/>
    </w:rPr>
  </w:style>
  <w:style w:type="paragraph" w:customStyle="1" w:styleId="Default">
    <w:name w:val="Default"/>
    <w:qFormat/>
    <w:rsid w:val="00AD4C46"/>
    <w:rPr>
      <w:color w:val="000000"/>
      <w:sz w:val="24"/>
      <w:szCs w:val="24"/>
    </w:rPr>
  </w:style>
  <w:style w:type="character" w:customStyle="1" w:styleId="TaandegakehatekstMrk">
    <w:name w:val="Taandega kehatekst Märk"/>
    <w:basedOn w:val="Liguvaikefont"/>
    <w:link w:val="Taandegakehatekst"/>
    <w:uiPriority w:val="99"/>
    <w:qFormat/>
    <w:rsid w:val="00AD4C46"/>
    <w:rPr>
      <w:rFonts w:asciiTheme="minorHAnsi" w:hAnsiTheme="minorHAnsi"/>
      <w:sz w:val="22"/>
      <w:szCs w:val="24"/>
      <w:lang w:eastAsia="en-US"/>
    </w:rPr>
  </w:style>
  <w:style w:type="paragraph" w:styleId="Taandegakehatekst">
    <w:name w:val="Body Text Indent"/>
    <w:basedOn w:val="Normaallaad"/>
    <w:link w:val="TaandegakehatekstMrk"/>
    <w:uiPriority w:val="99"/>
    <w:unhideWhenUsed/>
    <w:rsid w:val="00AD4C46"/>
    <w:pPr>
      <w:spacing w:after="120"/>
      <w:ind w:left="283"/>
    </w:pPr>
  </w:style>
  <w:style w:type="character" w:customStyle="1" w:styleId="TaandegakehatekstMrk1">
    <w:name w:val="Taandega kehatekst Märk1"/>
    <w:basedOn w:val="Liguvaikefont"/>
    <w:uiPriority w:val="99"/>
    <w:semiHidden/>
    <w:rsid w:val="00AD4C46"/>
    <w:rPr>
      <w:rFonts w:asciiTheme="minorHAnsi" w:hAnsiTheme="minorHAnsi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0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erje.korss@elva.e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rje\Downloads\Elva%20Vallavalitsuse%20korraldus.dotx" TargetMode="Externa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Elva Vallavalitsuse korraldus</Template>
  <TotalTime>3</TotalTime>
  <Pages>3</Pages>
  <Words>913</Words>
  <Characters>5301</Characters>
  <Application>Microsoft Office Word</Application>
  <DocSecurity>0</DocSecurity>
  <Lines>44</Lines>
  <Paragraphs>12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Elva Vallavalitsus</vt:lpstr>
      <vt:lpstr>Elva Vallavalitsus</vt:lpstr>
      <vt:lpstr>Elva Linnavalitsuse kirjablankett</vt:lpstr>
    </vt:vector>
  </TitlesOfParts>
  <Company>Elva Linnavalitsus</Company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Elva Vallavalitsus</dc:title>
  <dc:subject>Kiri</dc:subject>
  <dc:creator>Terje</dc:creator>
  <cp:keywords>Elva</cp:keywords>
  <dc:description>Kasutamine ilma vastava volituseta on  keelatud.</dc:description>
  <cp:lastModifiedBy>Triinu Paas</cp:lastModifiedBy>
  <cp:revision>3</cp:revision>
  <cp:lastPrinted>2015-07-31T11:59:00Z</cp:lastPrinted>
  <dcterms:created xsi:type="dcterms:W3CDTF">2026-09-21T10:10:00Z</dcterms:created>
  <dcterms:modified xsi:type="dcterms:W3CDTF">2026-09-24T07:22:00Z</dcterms:modified>
  <cp:category>Ametlik</cp:category>
</cp:coreProperties>
</file>